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3B8E1" w14:textId="79C1D763" w:rsidR="000C0D7F" w:rsidRDefault="000C0D7F">
      <w:r>
        <w:rPr>
          <w:noProof/>
          <w:lang w:eastAsia="fr-FR" w:bidi="ar-SA"/>
        </w:rPr>
        <w:drawing>
          <wp:anchor distT="0" distB="0" distL="114300" distR="114300" simplePos="0" relativeHeight="251658240" behindDoc="0" locked="1" layoutInCell="1" allowOverlap="1" wp14:anchorId="0AD4386A" wp14:editId="32DBF2DA">
            <wp:simplePos x="0" y="0"/>
            <wp:positionH relativeFrom="margin">
              <wp:posOffset>-133985</wp:posOffset>
            </wp:positionH>
            <wp:positionV relativeFrom="margin">
              <wp:posOffset>3810</wp:posOffset>
            </wp:positionV>
            <wp:extent cx="7041600" cy="9824400"/>
            <wp:effectExtent l="0" t="0" r="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S CAND-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600" cy="98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E6C7B" w14:textId="77777777" w:rsidR="00AB7B3A" w:rsidRPr="00786188" w:rsidRDefault="00F23B37" w:rsidP="000C0D7F">
      <w:pPr>
        <w:pStyle w:val="Titre1"/>
      </w:pPr>
      <w:r w:rsidRPr="00786188">
        <w:lastRenderedPageBreak/>
        <w:t>MODE D’EMPLOI</w:t>
      </w:r>
    </w:p>
    <w:p w14:paraId="3634B29B" w14:textId="77777777" w:rsidR="00F23B37" w:rsidRPr="000702D8" w:rsidRDefault="00F23B37" w:rsidP="00F23B37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>Vous pouvez compléter votre Fiche de candidature en plusieurs étapes. Il vous suffit de cliquer sur FICHIER/ENREGISTRER</w:t>
      </w:r>
    </w:p>
    <w:p w14:paraId="1EB4AAF8" w14:textId="77777777" w:rsidR="00F23B37" w:rsidRPr="000702D8" w:rsidRDefault="00F23B37" w:rsidP="00F23B37">
      <w:pPr>
        <w:pStyle w:val="Sansinterligne"/>
        <w:rPr>
          <w:rFonts w:ascii="Trebuchet MS" w:hAnsi="Trebuchet MS"/>
        </w:rPr>
      </w:pPr>
    </w:p>
    <w:p w14:paraId="381002B3" w14:textId="469AB59F" w:rsidR="00F23B37" w:rsidRPr="000702D8" w:rsidRDefault="00F23B37" w:rsidP="00F23B37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>Votre fiche de candidature doit ê</w:t>
      </w:r>
      <w:r w:rsidRPr="000702D8">
        <w:rPr>
          <w:rFonts w:ascii="Trebuchet MS" w:hAnsi="Trebuchet MS" w:cs="Calibri"/>
        </w:rPr>
        <w:t>t</w:t>
      </w:r>
      <w:r w:rsidRPr="000702D8">
        <w:rPr>
          <w:rFonts w:ascii="Trebuchet MS" w:hAnsi="Trebuchet MS"/>
        </w:rPr>
        <w:t>re envoy</w:t>
      </w:r>
      <w:r w:rsidRPr="000702D8">
        <w:rPr>
          <w:rFonts w:ascii="Trebuchet MS" w:hAnsi="Trebuchet MS" w:cs="Calibri"/>
        </w:rPr>
        <w:t>ée</w:t>
      </w:r>
      <w:r w:rsidRPr="000702D8">
        <w:rPr>
          <w:rFonts w:ascii="Trebuchet MS" w:hAnsi="Trebuchet MS"/>
        </w:rPr>
        <w:t xml:space="preserve"> à : </w:t>
      </w:r>
      <w:hyperlink r:id="rId11" w:history="1">
        <w:r w:rsidRPr="000702D8">
          <w:rPr>
            <w:rStyle w:val="Lienhypertexte"/>
            <w:rFonts w:ascii="Trebuchet MS" w:hAnsi="Trebuchet MS"/>
          </w:rPr>
          <w:t>contact@vendome-associations.fr</w:t>
        </w:r>
      </w:hyperlink>
    </w:p>
    <w:p w14:paraId="59446E6F" w14:textId="77777777" w:rsidR="00F23B37" w:rsidRPr="000702D8" w:rsidRDefault="00F23B37" w:rsidP="00F23B37">
      <w:pPr>
        <w:pStyle w:val="Sansinterligne"/>
        <w:rPr>
          <w:rFonts w:ascii="Trebuchet MS" w:hAnsi="Trebuchet MS"/>
        </w:rPr>
      </w:pPr>
    </w:p>
    <w:p w14:paraId="314D7742" w14:textId="174E8B7A" w:rsidR="00F23B37" w:rsidRPr="000702D8" w:rsidRDefault="00F23B37" w:rsidP="00F23B37">
      <w:pPr>
        <w:pStyle w:val="Sansinterligne"/>
        <w:rPr>
          <w:rFonts w:ascii="Trebuchet MS" w:hAnsi="Trebuchet MS" w:cs="Arial"/>
        </w:rPr>
      </w:pPr>
      <w:r w:rsidRPr="000702D8">
        <w:rPr>
          <w:rFonts w:ascii="Trebuchet MS" w:hAnsi="Trebuchet MS" w:cs="Arial"/>
        </w:rPr>
        <w:t xml:space="preserve">Date limite d'envoi des candidatures : </w:t>
      </w:r>
      <w:r w:rsidR="00DD0334">
        <w:rPr>
          <w:rFonts w:ascii="Trebuchet MS" w:hAnsi="Trebuchet MS" w:cs="Arial"/>
          <w:highlight w:val="yellow"/>
        </w:rPr>
        <w:t>le 30</w:t>
      </w:r>
      <w:r w:rsidRPr="000702D8">
        <w:rPr>
          <w:rFonts w:ascii="Trebuchet MS" w:hAnsi="Trebuchet MS" w:cs="Arial"/>
          <w:highlight w:val="yellow"/>
        </w:rPr>
        <w:t xml:space="preserve"> janvier 2018</w:t>
      </w:r>
      <w:r w:rsidRPr="000702D8">
        <w:rPr>
          <w:rFonts w:ascii="Trebuchet MS" w:hAnsi="Trebuchet MS" w:cs="Arial"/>
        </w:rPr>
        <w:t xml:space="preserve">  </w:t>
      </w:r>
    </w:p>
    <w:p w14:paraId="03E4FE24" w14:textId="77777777" w:rsidR="00F23B37" w:rsidRPr="000702D8" w:rsidRDefault="00F23B37" w:rsidP="00F23B37">
      <w:pPr>
        <w:pStyle w:val="Sansinterligne"/>
        <w:rPr>
          <w:rFonts w:ascii="Trebuchet MS" w:hAnsi="Trebuchet MS" w:cs="Arial"/>
        </w:rPr>
      </w:pPr>
    </w:p>
    <w:p w14:paraId="02F6526B" w14:textId="77777777" w:rsidR="00F23B37" w:rsidRPr="000702D8" w:rsidRDefault="00F23B37" w:rsidP="00F23B37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Pour établir votre dossier, veillez </w:t>
      </w:r>
      <w:r w:rsidRPr="000702D8">
        <w:rPr>
          <w:rFonts w:cs="Calibri"/>
          <w:sz w:val="20"/>
          <w:szCs w:val="20"/>
        </w:rPr>
        <w:t>à̀</w:t>
      </w:r>
      <w:r w:rsidRPr="000702D8">
        <w:rPr>
          <w:rFonts w:ascii="Trebuchet MS" w:hAnsi="Trebuchet MS"/>
          <w:sz w:val="20"/>
          <w:szCs w:val="20"/>
        </w:rPr>
        <w:t xml:space="preserve"> : </w:t>
      </w:r>
    </w:p>
    <w:p w14:paraId="3EC49435" w14:textId="77777777" w:rsidR="00F23B37" w:rsidRPr="000702D8" w:rsidRDefault="00F23B37" w:rsidP="00F23B37">
      <w:pPr>
        <w:pStyle w:val="Sansinterligne"/>
        <w:rPr>
          <w:rFonts w:ascii="Trebuchet MS" w:hAnsi="Trebuchet MS"/>
          <w:sz w:val="20"/>
          <w:szCs w:val="20"/>
        </w:rPr>
      </w:pPr>
    </w:p>
    <w:p w14:paraId="5F9B5A87" w14:textId="58796234" w:rsidR="00F23B37" w:rsidRPr="009B6FA8" w:rsidRDefault="00F23B37" w:rsidP="00F23B37">
      <w:pPr>
        <w:pStyle w:val="Sansinterligne"/>
        <w:numPr>
          <w:ilvl w:val="0"/>
          <w:numId w:val="1"/>
        </w:numPr>
        <w:jc w:val="both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Lire attentivement le règlement des Palmes Associatives – Edition 2018 </w:t>
      </w:r>
    </w:p>
    <w:p w14:paraId="1639BDA0" w14:textId="2615B96D" w:rsidR="000117AA" w:rsidRPr="009B6FA8" w:rsidRDefault="00F23B37" w:rsidP="00F23B37">
      <w:pPr>
        <w:pStyle w:val="Sansinterligne"/>
        <w:numPr>
          <w:ilvl w:val="0"/>
          <w:numId w:val="1"/>
        </w:numPr>
        <w:jc w:val="both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Décrire votre projet en suivant le plan indiqu</w:t>
      </w:r>
      <w:r w:rsidRPr="000702D8">
        <w:rPr>
          <w:rFonts w:cs="Calibri"/>
          <w:sz w:val="20"/>
          <w:szCs w:val="20"/>
        </w:rPr>
        <w:t>é</w:t>
      </w:r>
    </w:p>
    <w:p w14:paraId="49206C0E" w14:textId="46DE1DE8" w:rsidR="00F23B37" w:rsidRPr="009B6FA8" w:rsidRDefault="000117AA" w:rsidP="00F23B37">
      <w:pPr>
        <w:pStyle w:val="Sansinterligne"/>
        <w:numPr>
          <w:ilvl w:val="0"/>
          <w:numId w:val="1"/>
        </w:numPr>
        <w:jc w:val="both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Joindre un budget prévisionnel pour votre action – le budget devra être cohérent.</w:t>
      </w:r>
    </w:p>
    <w:p w14:paraId="25936341" w14:textId="7A988A74" w:rsidR="009B6FA8" w:rsidRPr="009B6FA8" w:rsidRDefault="00F23B37" w:rsidP="009B6FA8">
      <w:pPr>
        <w:pStyle w:val="Sansinterligne"/>
        <w:numPr>
          <w:ilvl w:val="0"/>
          <w:numId w:val="1"/>
        </w:numPr>
        <w:jc w:val="both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Joindre tous les documents ou plaquettes permettant de mieux mettre en valeur votre action. </w:t>
      </w:r>
    </w:p>
    <w:p w14:paraId="23FADCD6" w14:textId="2A774ABD" w:rsidR="00F23B37" w:rsidRPr="009B6FA8" w:rsidRDefault="00F23B37" w:rsidP="00F23B37">
      <w:pPr>
        <w:pStyle w:val="Sansinterligne"/>
        <w:numPr>
          <w:ilvl w:val="0"/>
          <w:numId w:val="1"/>
        </w:numPr>
        <w:jc w:val="both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Compléter </w:t>
      </w:r>
      <w:r w:rsidR="009B6FA8">
        <w:rPr>
          <w:rFonts w:ascii="Trebuchet MS" w:hAnsi="Trebuchet MS"/>
          <w:sz w:val="20"/>
          <w:szCs w:val="20"/>
        </w:rPr>
        <w:t xml:space="preserve">et joindre </w:t>
      </w:r>
      <w:r w:rsidRPr="000702D8">
        <w:rPr>
          <w:rFonts w:ascii="Trebuchet MS" w:hAnsi="Trebuchet MS"/>
          <w:sz w:val="20"/>
          <w:szCs w:val="20"/>
        </w:rPr>
        <w:t>l’attestation d’engagement.</w:t>
      </w:r>
    </w:p>
    <w:p w14:paraId="69F6BA48" w14:textId="460EA5DD" w:rsidR="00F23B37" w:rsidRPr="000702D8" w:rsidRDefault="00F23B37" w:rsidP="002F6966">
      <w:pPr>
        <w:pStyle w:val="Sansinterligne"/>
        <w:numPr>
          <w:ilvl w:val="0"/>
          <w:numId w:val="1"/>
        </w:numPr>
        <w:jc w:val="both"/>
        <w:rPr>
          <w:rFonts w:ascii="Trebuchet MS" w:hAnsi="Trebuchet MS"/>
          <w:color w:val="0000FF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Adresser tous ces éléments par mail </w:t>
      </w:r>
      <w:r w:rsidRPr="000702D8">
        <w:rPr>
          <w:rFonts w:ascii="Trebuchet MS" w:hAnsi="Trebuchet MS" w:cs="Calibri"/>
          <w:sz w:val="20"/>
          <w:szCs w:val="20"/>
        </w:rPr>
        <w:t>à</w:t>
      </w:r>
      <w:r w:rsidRPr="000702D8">
        <w:rPr>
          <w:rFonts w:ascii="Trebuchet MS" w:hAnsi="Trebuchet MS"/>
          <w:sz w:val="20"/>
          <w:szCs w:val="20"/>
        </w:rPr>
        <w:t xml:space="preserve"> l’adresse : </w:t>
      </w:r>
      <w:hyperlink r:id="rId12" w:history="1">
        <w:r w:rsidRPr="000702D8">
          <w:rPr>
            <w:rStyle w:val="Lienhypertexte"/>
            <w:rFonts w:ascii="Trebuchet MS" w:hAnsi="Trebuchet MS"/>
            <w:sz w:val="20"/>
            <w:szCs w:val="20"/>
          </w:rPr>
          <w:t>contact@vendome-associations.fr</w:t>
        </w:r>
      </w:hyperlink>
      <w:r w:rsidRPr="000702D8">
        <w:rPr>
          <w:rFonts w:ascii="Trebuchet MS" w:hAnsi="Trebuchet MS"/>
          <w:color w:val="0000FF"/>
          <w:sz w:val="20"/>
          <w:szCs w:val="20"/>
        </w:rPr>
        <w:t xml:space="preserve"> </w:t>
      </w:r>
    </w:p>
    <w:p w14:paraId="3955535E" w14:textId="77777777" w:rsidR="00F23B37" w:rsidRPr="000702D8" w:rsidRDefault="00F23B37" w:rsidP="00F23B37">
      <w:pPr>
        <w:pStyle w:val="Sansinterligne"/>
        <w:jc w:val="both"/>
        <w:rPr>
          <w:rFonts w:ascii="Trebuchet MS" w:hAnsi="Trebuchet MS"/>
          <w:sz w:val="20"/>
          <w:szCs w:val="20"/>
        </w:rPr>
      </w:pPr>
    </w:p>
    <w:p w14:paraId="196C169E" w14:textId="77777777" w:rsidR="00F23B37" w:rsidRPr="000702D8" w:rsidRDefault="00F23B37" w:rsidP="00F23B37">
      <w:pPr>
        <w:pStyle w:val="Sansinterligne"/>
        <w:jc w:val="both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Les dossiers de candidature sont à compléter directement sur les documents Word, sauf cas particuliers. Vous pouvez compléter les documents en plusieurs étapes, en enregistrant votre fichier. Une fois finalisés, ces documents sont à envoyer par mail, accompagnés des pièces demandées.</w:t>
      </w:r>
    </w:p>
    <w:p w14:paraId="62AC5A3A" w14:textId="77777777" w:rsidR="00F23B37" w:rsidRPr="000702D8" w:rsidRDefault="00F23B37" w:rsidP="00F23B37">
      <w:pPr>
        <w:pStyle w:val="Sansinterligne"/>
        <w:jc w:val="both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br/>
        <w:t xml:space="preserve">Si vous ne disposez pas des ressources techniques ou humaines nécessaires pour compléter le dossier, vous pouvez demander une version papier </w:t>
      </w:r>
      <w:r w:rsidRPr="000702D8">
        <w:rPr>
          <w:rFonts w:cs="Calibri"/>
          <w:sz w:val="20"/>
          <w:szCs w:val="20"/>
        </w:rPr>
        <w:t>à</w:t>
      </w:r>
      <w:r w:rsidRPr="000702D8">
        <w:rPr>
          <w:rFonts w:ascii="Trebuchet MS" w:hAnsi="Trebuchet MS"/>
          <w:sz w:val="20"/>
          <w:szCs w:val="20"/>
        </w:rPr>
        <w:t xml:space="preserve"> l’adresse suivante : </w:t>
      </w:r>
      <w:hyperlink r:id="rId13" w:history="1">
        <w:r w:rsidRPr="000702D8">
          <w:rPr>
            <w:rStyle w:val="Lienhypertexte"/>
            <w:rFonts w:ascii="Trebuchet MS" w:hAnsi="Trebuchet MS"/>
            <w:sz w:val="20"/>
            <w:szCs w:val="20"/>
          </w:rPr>
          <w:t>contact@vendome-associations.fr</w:t>
        </w:r>
      </w:hyperlink>
      <w:r w:rsidRPr="000702D8">
        <w:rPr>
          <w:rFonts w:ascii="Trebuchet MS" w:hAnsi="Trebuchet MS"/>
          <w:sz w:val="20"/>
          <w:szCs w:val="20"/>
        </w:rPr>
        <w:t xml:space="preserve"> </w:t>
      </w:r>
    </w:p>
    <w:p w14:paraId="53CEA967" w14:textId="77777777" w:rsidR="00F23B37" w:rsidRPr="000702D8" w:rsidRDefault="00F23B37" w:rsidP="00F23B37">
      <w:pPr>
        <w:pStyle w:val="Sansinterligne"/>
        <w:rPr>
          <w:rFonts w:ascii="Trebuchet MS" w:hAnsi="Trebuchet MS"/>
          <w:sz w:val="20"/>
          <w:szCs w:val="20"/>
        </w:rPr>
      </w:pPr>
    </w:p>
    <w:p w14:paraId="3A45BAB2" w14:textId="10992C03" w:rsidR="00F23B37" w:rsidRPr="000702D8" w:rsidRDefault="00F23B37" w:rsidP="00F23B37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 w:cs="Arial"/>
        </w:rPr>
        <w:t xml:space="preserve">Date limite d'envoi des candidatures : </w:t>
      </w:r>
      <w:r w:rsidR="00DD0334">
        <w:rPr>
          <w:rFonts w:ascii="Trebuchet MS" w:hAnsi="Trebuchet MS" w:cs="Arial"/>
          <w:highlight w:val="yellow"/>
        </w:rPr>
        <w:t>le 30</w:t>
      </w:r>
      <w:bookmarkStart w:id="0" w:name="_GoBack"/>
      <w:bookmarkEnd w:id="0"/>
      <w:r w:rsidRPr="000702D8">
        <w:rPr>
          <w:rFonts w:ascii="Trebuchet MS" w:hAnsi="Trebuchet MS" w:cs="Arial"/>
          <w:highlight w:val="yellow"/>
        </w:rPr>
        <w:t xml:space="preserve"> janvier 2018</w:t>
      </w:r>
    </w:p>
    <w:p w14:paraId="2018162F" w14:textId="77777777" w:rsidR="00F23B37" w:rsidRPr="000702D8" w:rsidRDefault="00F23B37" w:rsidP="00F23B37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Date de la cérémonie de remise des prix </w:t>
      </w:r>
      <w:r w:rsidRPr="000702D8">
        <w:rPr>
          <w:rFonts w:ascii="Trebuchet MS" w:hAnsi="Trebuchet MS"/>
          <w:highlight w:val="yellow"/>
        </w:rPr>
        <w:t>: le 30 mars 2018</w:t>
      </w:r>
    </w:p>
    <w:p w14:paraId="5717C28B" w14:textId="77777777" w:rsidR="00F23B37" w:rsidRPr="000702D8" w:rsidRDefault="00F23B37" w:rsidP="00F23B37">
      <w:pPr>
        <w:pStyle w:val="Sansinterligne"/>
        <w:rPr>
          <w:rFonts w:ascii="Trebuchet MS" w:hAnsi="Trebuchet MS"/>
        </w:rPr>
      </w:pPr>
    </w:p>
    <w:p w14:paraId="458F348C" w14:textId="77777777" w:rsidR="00F23B37" w:rsidRPr="000702D8" w:rsidRDefault="00F23B37" w:rsidP="00F23B37">
      <w:pPr>
        <w:pStyle w:val="Sansinterligne"/>
        <w:jc w:val="center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CLAUSE DE CONFIDENTIALITÉ</w:t>
      </w:r>
    </w:p>
    <w:p w14:paraId="6A36D7D3" w14:textId="77777777" w:rsidR="002F6966" w:rsidRPr="000702D8" w:rsidRDefault="00F23B37" w:rsidP="00F23B37">
      <w:pPr>
        <w:pStyle w:val="Sansinterligne"/>
        <w:jc w:val="both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br/>
        <w:t>Toutes les personnes qui auront connaissance de ce dossier de candidature, sont tenues à une stricte confidentialit</w:t>
      </w:r>
      <w:r w:rsidRPr="000702D8">
        <w:rPr>
          <w:rFonts w:cs="Calibri"/>
          <w:sz w:val="20"/>
          <w:szCs w:val="20"/>
        </w:rPr>
        <w:t>é́</w:t>
      </w:r>
      <w:r w:rsidRPr="000702D8">
        <w:rPr>
          <w:rFonts w:ascii="Trebuchet MS" w:hAnsi="Trebuchet MS"/>
          <w:sz w:val="20"/>
          <w:szCs w:val="20"/>
        </w:rPr>
        <w:t>, notamment concernant le contenu des projets. La campagne de communication prévue dans le cadre du concours ne divulguera aucune information confidentielle.</w:t>
      </w:r>
    </w:p>
    <w:p w14:paraId="21DFC7D6" w14:textId="64C076CE" w:rsidR="00F23B37" w:rsidRPr="000702D8" w:rsidRDefault="00F23B37" w:rsidP="00F23B37">
      <w:pPr>
        <w:pStyle w:val="Sansinterligne"/>
        <w:jc w:val="both"/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>Les dossiers de candidature transmis par les participants aux trophées ainsi que les délibérations du jury sont confidentiels. Les droits de propriét</w:t>
      </w:r>
      <w:r w:rsidRPr="000702D8">
        <w:rPr>
          <w:rFonts w:cs="Calibri"/>
          <w:sz w:val="20"/>
          <w:szCs w:val="20"/>
        </w:rPr>
        <w:t>é́</w:t>
      </w:r>
      <w:r w:rsidRPr="000702D8">
        <w:rPr>
          <w:rFonts w:ascii="Trebuchet MS" w:hAnsi="Trebuchet MS"/>
          <w:sz w:val="20"/>
          <w:szCs w:val="20"/>
        </w:rPr>
        <w:t xml:space="preserve"> intellectuelle, artistique ou industrielle auxquels pourrait donner lieu le projet restent la propriét</w:t>
      </w:r>
      <w:r w:rsidRPr="000702D8">
        <w:rPr>
          <w:rFonts w:cs="Calibri"/>
          <w:sz w:val="20"/>
          <w:szCs w:val="20"/>
        </w:rPr>
        <w:t>é́</w:t>
      </w:r>
      <w:r w:rsidRPr="000702D8">
        <w:rPr>
          <w:rFonts w:ascii="Trebuchet MS" w:hAnsi="Trebuchet MS"/>
          <w:sz w:val="20"/>
          <w:szCs w:val="20"/>
        </w:rPr>
        <w:t xml:space="preserve"> exclusive et totale des candidats.</w:t>
      </w:r>
    </w:p>
    <w:p w14:paraId="21022294" w14:textId="77777777" w:rsidR="00F23B37" w:rsidRPr="000702D8" w:rsidRDefault="00F23B37" w:rsidP="00F23B37">
      <w:pPr>
        <w:pStyle w:val="Sansinterligne"/>
        <w:rPr>
          <w:rFonts w:ascii="Trebuchet MS" w:hAnsi="Trebuchet MS"/>
          <w:sz w:val="20"/>
          <w:szCs w:val="20"/>
        </w:rPr>
      </w:pPr>
    </w:p>
    <w:p w14:paraId="69F54654" w14:textId="77777777" w:rsidR="00F23B37" w:rsidRPr="000702D8" w:rsidRDefault="00F23B37" w:rsidP="00F23B37">
      <w:pPr>
        <w:pStyle w:val="Sansinterligne"/>
        <w:rPr>
          <w:rFonts w:ascii="Trebuchet MS" w:hAnsi="Trebuchet MS"/>
          <w:sz w:val="20"/>
          <w:szCs w:val="20"/>
        </w:rPr>
      </w:pPr>
    </w:p>
    <w:p w14:paraId="0197F80F" w14:textId="77777777" w:rsidR="00F23B37" w:rsidRPr="000702D8" w:rsidRDefault="00F23B37" w:rsidP="00F23B3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>Cadre réserv</w:t>
      </w:r>
      <w:r w:rsidRPr="000702D8">
        <w:rPr>
          <w:rFonts w:cs="Calibri"/>
          <w:sz w:val="20"/>
          <w:szCs w:val="20"/>
        </w:rPr>
        <w:t>é́</w:t>
      </w:r>
      <w:r w:rsidRPr="000702D8">
        <w:rPr>
          <w:rFonts w:ascii="Trebuchet MS" w:hAnsi="Trebuchet MS"/>
          <w:sz w:val="20"/>
          <w:szCs w:val="20"/>
        </w:rPr>
        <w:t xml:space="preserve"> au jury - Dossier n° : </w:t>
      </w:r>
    </w:p>
    <w:p w14:paraId="3E140E5F" w14:textId="77777777" w:rsidR="00F23B37" w:rsidRPr="000702D8" w:rsidRDefault="00F23B37" w:rsidP="00F23B3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>Cadre réserv</w:t>
      </w:r>
      <w:r w:rsidRPr="000702D8">
        <w:rPr>
          <w:rFonts w:cs="Calibri"/>
          <w:sz w:val="20"/>
          <w:szCs w:val="20"/>
        </w:rPr>
        <w:t>é́</w:t>
      </w:r>
      <w:r w:rsidRPr="000702D8">
        <w:rPr>
          <w:rFonts w:ascii="Trebuchet MS" w:hAnsi="Trebuchet MS"/>
          <w:sz w:val="20"/>
          <w:szCs w:val="20"/>
        </w:rPr>
        <w:t xml:space="preserve"> au jury - reç</w:t>
      </w:r>
      <w:r w:rsidRPr="000702D8">
        <w:rPr>
          <w:rFonts w:ascii="Trebuchet MS" w:hAnsi="Trebuchet MS" w:cs="Calibri"/>
          <w:sz w:val="20"/>
          <w:szCs w:val="20"/>
        </w:rPr>
        <w:t>u</w:t>
      </w:r>
      <w:r w:rsidRPr="000702D8">
        <w:rPr>
          <w:rFonts w:ascii="Trebuchet MS" w:hAnsi="Trebuchet MS"/>
          <w:sz w:val="20"/>
          <w:szCs w:val="20"/>
        </w:rPr>
        <w:t xml:space="preserve"> le : </w:t>
      </w:r>
    </w:p>
    <w:p w14:paraId="227831D3" w14:textId="77777777" w:rsidR="00F23B37" w:rsidRPr="000702D8" w:rsidRDefault="00F23B37" w:rsidP="00F23B3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781C2C63" w14:textId="77777777" w:rsidR="00F23B37" w:rsidRPr="000702D8" w:rsidRDefault="00F23B37" w:rsidP="00F23B3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Nom de l'association : </w:t>
      </w:r>
    </w:p>
    <w:p w14:paraId="6BDFCFC4" w14:textId="77777777" w:rsidR="00F23B37" w:rsidRPr="000702D8" w:rsidRDefault="00F23B37" w:rsidP="00F23B3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Année de création : </w:t>
      </w:r>
    </w:p>
    <w:p w14:paraId="04329183" w14:textId="77777777" w:rsidR="00F23B37" w:rsidRPr="000702D8" w:rsidRDefault="00F23B37" w:rsidP="00F23B3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Lieu d'existence : </w:t>
      </w:r>
    </w:p>
    <w:p w14:paraId="2304F315" w14:textId="77777777" w:rsidR="00F23B37" w:rsidRPr="000702D8" w:rsidRDefault="00F23B37" w:rsidP="00F23B3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Association affiliée </w:t>
      </w:r>
      <w:r w:rsidRPr="000702D8">
        <w:rPr>
          <w:rFonts w:cs="Calibri"/>
          <w:sz w:val="20"/>
          <w:szCs w:val="20"/>
        </w:rPr>
        <w:t>à</w:t>
      </w:r>
      <w:r w:rsidRPr="000702D8">
        <w:rPr>
          <w:rFonts w:ascii="Trebuchet MS" w:hAnsi="Trebuchet MS"/>
          <w:sz w:val="20"/>
          <w:szCs w:val="20"/>
        </w:rPr>
        <w:t xml:space="preserve"> une fédération ? Si oui laquelle : </w:t>
      </w:r>
    </w:p>
    <w:p w14:paraId="0FEE31B7" w14:textId="77777777" w:rsidR="00F23B37" w:rsidRPr="000702D8" w:rsidRDefault="00F23B37" w:rsidP="00F23B3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3FF5FF17" w14:textId="77777777" w:rsidR="00F23B37" w:rsidRPr="000702D8" w:rsidRDefault="00F23B37" w:rsidP="00F23B37">
      <w:pPr>
        <w:pStyle w:val="Sansinterligne"/>
        <w:rPr>
          <w:rFonts w:ascii="Trebuchet MS" w:hAnsi="Trebuchet MS"/>
        </w:rPr>
      </w:pPr>
    </w:p>
    <w:p w14:paraId="1F2D1575" w14:textId="0AC5A372" w:rsidR="009B0D73" w:rsidRPr="000702D8" w:rsidRDefault="00F23B37" w:rsidP="00382ADE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highlight w:val="yellow"/>
        </w:rPr>
        <w:t>Date de la cérémonie de remise des prix : le 30 mars 2018</w:t>
      </w:r>
      <w:r w:rsidRPr="000702D8">
        <w:rPr>
          <w:rFonts w:ascii="Trebuchet MS" w:hAnsi="Trebuchet MS"/>
        </w:rPr>
        <w:t xml:space="preserve"> – </w:t>
      </w:r>
      <w:r w:rsidRPr="000702D8">
        <w:rPr>
          <w:rFonts w:ascii="Trebuchet MS" w:hAnsi="Trebuchet MS"/>
          <w:i/>
        </w:rPr>
        <w:t>Pensez à réserver votre table !!!</w:t>
      </w:r>
    </w:p>
    <w:p w14:paraId="1F9CED2B" w14:textId="61E7FBBD" w:rsidR="009B0D73" w:rsidRPr="000C0D7F" w:rsidRDefault="009B0D73" w:rsidP="009B0D73">
      <w:pPr>
        <w:pStyle w:val="Titre1"/>
        <w:rPr>
          <w:rFonts w:ascii="Sansation" w:hAnsi="Sansation"/>
        </w:rPr>
      </w:pPr>
      <w:r w:rsidRPr="000C0D7F">
        <w:rPr>
          <w:rFonts w:ascii="Sansation" w:hAnsi="Sansation"/>
        </w:rPr>
        <w:lastRenderedPageBreak/>
        <w:t xml:space="preserve">CARTE D’IDENTITE </w:t>
      </w:r>
      <w:r w:rsidR="000C0D7F" w:rsidRPr="000C0D7F">
        <w:rPr>
          <w:rFonts w:ascii="Sansation" w:hAnsi="Sansation"/>
        </w:rPr>
        <w:t>DE</w:t>
      </w:r>
      <w:r w:rsidRPr="000C0D7F">
        <w:rPr>
          <w:rFonts w:ascii="Sansation" w:hAnsi="Sansation"/>
        </w:rPr>
        <w:t xml:space="preserve"> l’ASSOCIATION</w:t>
      </w:r>
    </w:p>
    <w:p w14:paraId="62433EEB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Non de l’association : </w:t>
      </w:r>
      <w:r w:rsidRPr="000702D8">
        <w:rPr>
          <w:rFonts w:ascii="Trebuchet MS" w:hAnsi="Trebuchet MS"/>
          <w:sz w:val="20"/>
          <w:szCs w:val="20"/>
        </w:rPr>
        <w:br/>
        <w:t xml:space="preserve">(merci de joindre vos statuts et le récépissé de déclaration préfecture) </w:t>
      </w:r>
    </w:p>
    <w:p w14:paraId="48D1B555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3026504D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Adhérente </w:t>
      </w:r>
      <w:r w:rsidRPr="000702D8">
        <w:rPr>
          <w:rFonts w:cs="Calibri"/>
          <w:sz w:val="20"/>
          <w:szCs w:val="20"/>
        </w:rPr>
        <w:t>à</w:t>
      </w:r>
      <w:r w:rsidRPr="000702D8">
        <w:rPr>
          <w:rFonts w:ascii="Trebuchet MS" w:hAnsi="Trebuchet MS"/>
          <w:sz w:val="20"/>
          <w:szCs w:val="20"/>
        </w:rPr>
        <w:t xml:space="preserve"> Vendôme Associations ?  OUI </w:t>
      </w:r>
      <w:r w:rsidRPr="000702D8">
        <w:rPr>
          <w:rFonts w:ascii="Trebuchet MS" w:hAnsi="Trebuchet MS"/>
          <w:sz w:val="20"/>
          <w:szCs w:val="20"/>
        </w:rPr>
        <w:tab/>
        <w:t>NON</w:t>
      </w:r>
    </w:p>
    <w:p w14:paraId="48E36C52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57BF512A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Adresse : </w:t>
      </w:r>
    </w:p>
    <w:p w14:paraId="6199AE1E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5FB9AA62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Code postal : </w:t>
      </w:r>
      <w:r w:rsidRPr="000702D8">
        <w:rPr>
          <w:rFonts w:ascii="Trebuchet MS" w:hAnsi="Trebuchet MS"/>
          <w:sz w:val="20"/>
          <w:szCs w:val="20"/>
        </w:rPr>
        <w:tab/>
      </w:r>
      <w:r w:rsidRPr="000702D8">
        <w:rPr>
          <w:rFonts w:ascii="Trebuchet MS" w:hAnsi="Trebuchet MS"/>
          <w:sz w:val="20"/>
          <w:szCs w:val="20"/>
        </w:rPr>
        <w:tab/>
      </w:r>
      <w:r w:rsidRPr="000702D8">
        <w:rPr>
          <w:rFonts w:ascii="Trebuchet MS" w:hAnsi="Trebuchet MS"/>
          <w:sz w:val="20"/>
          <w:szCs w:val="20"/>
        </w:rPr>
        <w:tab/>
      </w:r>
      <w:r w:rsidRPr="000702D8">
        <w:rPr>
          <w:rFonts w:ascii="Trebuchet MS" w:hAnsi="Trebuchet MS"/>
          <w:sz w:val="20"/>
          <w:szCs w:val="20"/>
        </w:rPr>
        <w:tab/>
      </w:r>
      <w:r w:rsidRPr="000702D8">
        <w:rPr>
          <w:rFonts w:ascii="Trebuchet MS" w:hAnsi="Trebuchet MS"/>
          <w:sz w:val="20"/>
          <w:szCs w:val="20"/>
        </w:rPr>
        <w:tab/>
        <w:t>Tél. :</w:t>
      </w:r>
      <w:r w:rsidRPr="000702D8">
        <w:rPr>
          <w:rFonts w:ascii="Trebuchet MS" w:hAnsi="Trebuchet MS"/>
          <w:sz w:val="20"/>
          <w:szCs w:val="20"/>
        </w:rPr>
        <w:br/>
      </w:r>
    </w:p>
    <w:p w14:paraId="70CA6A9C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Email : </w:t>
      </w:r>
    </w:p>
    <w:p w14:paraId="2068C9ED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6F174842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Objet de l'association : </w:t>
      </w:r>
    </w:p>
    <w:p w14:paraId="6B3C10E6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</w:rPr>
      </w:pPr>
    </w:p>
    <w:p w14:paraId="7A612A62" w14:textId="77777777" w:rsidR="009B0D73" w:rsidRPr="000702D8" w:rsidRDefault="009B0D73" w:rsidP="009B0D73">
      <w:pPr>
        <w:pStyle w:val="Sansinterligne"/>
        <w:jc w:val="center"/>
        <w:rPr>
          <w:rFonts w:ascii="Trebuchet MS" w:hAnsi="Trebuchet MS"/>
        </w:rPr>
      </w:pPr>
    </w:p>
    <w:p w14:paraId="7CA3E1EA" w14:textId="77777777" w:rsidR="009B0D73" w:rsidRPr="000702D8" w:rsidRDefault="009B0D73" w:rsidP="009B0D73">
      <w:pPr>
        <w:pStyle w:val="Sansinterligne"/>
        <w:jc w:val="center"/>
        <w:rPr>
          <w:rFonts w:ascii="Trebuchet MS" w:hAnsi="Trebuchet MS"/>
          <w:b/>
        </w:rPr>
      </w:pPr>
      <w:r w:rsidRPr="000702D8">
        <w:rPr>
          <w:rFonts w:ascii="Trebuchet MS" w:hAnsi="Trebuchet MS"/>
          <w:b/>
        </w:rPr>
        <w:t>Le BUREAU</w:t>
      </w:r>
    </w:p>
    <w:p w14:paraId="361ED900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022AC367" w14:textId="264EDAD6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Fonction dans l'association :</w:t>
      </w:r>
      <w:r w:rsidRPr="000702D8">
        <w:rPr>
          <w:rFonts w:ascii="Trebuchet MS" w:hAnsi="Trebuchet MS"/>
        </w:rPr>
        <w:br/>
      </w:r>
      <w:r w:rsidR="000117AA" w:rsidRPr="000702D8">
        <w:rPr>
          <w:rFonts w:ascii="Trebuchet MS" w:hAnsi="Trebuchet MS"/>
          <w:sz w:val="20"/>
          <w:szCs w:val="20"/>
        </w:rPr>
        <w:t>Nom/</w:t>
      </w:r>
      <w:r w:rsidRPr="000702D8">
        <w:rPr>
          <w:rFonts w:ascii="Trebuchet MS" w:hAnsi="Trebuchet MS"/>
          <w:sz w:val="20"/>
          <w:szCs w:val="20"/>
        </w:rPr>
        <w:t xml:space="preserve">Prénom : </w:t>
      </w:r>
      <w:r w:rsidRPr="000702D8">
        <w:rPr>
          <w:rFonts w:ascii="Trebuchet MS" w:hAnsi="Trebuchet MS"/>
        </w:rPr>
        <w:br/>
      </w:r>
      <w:r w:rsidR="000117AA" w:rsidRPr="000702D8">
        <w:rPr>
          <w:rFonts w:ascii="Trebuchet MS" w:hAnsi="Trebuchet MS"/>
          <w:sz w:val="20"/>
          <w:szCs w:val="20"/>
        </w:rPr>
        <w:t>Date de naissance</w:t>
      </w:r>
      <w:r w:rsidRPr="000702D8">
        <w:rPr>
          <w:rFonts w:ascii="Trebuchet MS" w:hAnsi="Trebuchet MS"/>
          <w:sz w:val="20"/>
          <w:szCs w:val="20"/>
        </w:rPr>
        <w:t xml:space="preserve"> : </w:t>
      </w:r>
    </w:p>
    <w:p w14:paraId="3B663AB4" w14:textId="3D0FE800" w:rsidR="000117AA" w:rsidRPr="000702D8" w:rsidRDefault="000117AA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Tel. :</w:t>
      </w:r>
    </w:p>
    <w:p w14:paraId="1AB7CB2B" w14:textId="7EDA20B2" w:rsidR="000117AA" w:rsidRPr="000702D8" w:rsidRDefault="000117AA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Mail : </w:t>
      </w:r>
    </w:p>
    <w:p w14:paraId="63F7D81F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362B15E6" w14:textId="2F5DD56E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Fonction dans l'association :</w:t>
      </w:r>
      <w:r w:rsidRPr="000702D8">
        <w:rPr>
          <w:rFonts w:ascii="Trebuchet MS" w:hAnsi="Trebuchet MS"/>
        </w:rPr>
        <w:br/>
      </w:r>
      <w:r w:rsidR="000117AA" w:rsidRPr="000702D8">
        <w:rPr>
          <w:rFonts w:ascii="Trebuchet MS" w:hAnsi="Trebuchet MS"/>
          <w:sz w:val="20"/>
          <w:szCs w:val="20"/>
        </w:rPr>
        <w:t>Nom/</w:t>
      </w:r>
      <w:r w:rsidRPr="000702D8">
        <w:rPr>
          <w:rFonts w:ascii="Trebuchet MS" w:hAnsi="Trebuchet MS"/>
          <w:sz w:val="20"/>
          <w:szCs w:val="20"/>
        </w:rPr>
        <w:t xml:space="preserve">Prénom : </w:t>
      </w:r>
      <w:r w:rsidRPr="000702D8">
        <w:rPr>
          <w:rFonts w:ascii="Trebuchet MS" w:hAnsi="Trebuchet MS"/>
        </w:rPr>
        <w:br/>
      </w:r>
      <w:r w:rsidR="000117AA" w:rsidRPr="000702D8">
        <w:rPr>
          <w:rFonts w:ascii="Trebuchet MS" w:hAnsi="Trebuchet MS"/>
          <w:sz w:val="20"/>
          <w:szCs w:val="20"/>
        </w:rPr>
        <w:t>Date de naissance</w:t>
      </w:r>
      <w:r w:rsidRPr="000702D8">
        <w:rPr>
          <w:rFonts w:ascii="Trebuchet MS" w:hAnsi="Trebuchet MS"/>
          <w:sz w:val="20"/>
          <w:szCs w:val="20"/>
        </w:rPr>
        <w:t xml:space="preserve"> : </w:t>
      </w:r>
    </w:p>
    <w:p w14:paraId="06FE3E09" w14:textId="77777777" w:rsidR="000117AA" w:rsidRPr="000702D8" w:rsidRDefault="000117AA" w:rsidP="000117AA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Tel. :</w:t>
      </w:r>
    </w:p>
    <w:p w14:paraId="26440DE9" w14:textId="2BC095A6" w:rsidR="000117AA" w:rsidRPr="000702D8" w:rsidRDefault="000117AA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Mail : </w:t>
      </w:r>
    </w:p>
    <w:p w14:paraId="7F70C359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24032272" w14:textId="2D62360E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Fon</w:t>
      </w:r>
      <w:r w:rsidR="000117AA" w:rsidRPr="000702D8">
        <w:rPr>
          <w:rFonts w:ascii="Trebuchet MS" w:hAnsi="Trebuchet MS"/>
          <w:sz w:val="20"/>
          <w:szCs w:val="20"/>
        </w:rPr>
        <w:t xml:space="preserve">ction dans l'association </w:t>
      </w:r>
      <w:r w:rsidR="000117AA" w:rsidRPr="000702D8">
        <w:rPr>
          <w:rFonts w:ascii="Trebuchet MS" w:hAnsi="Trebuchet MS"/>
          <w:sz w:val="20"/>
          <w:szCs w:val="20"/>
        </w:rPr>
        <w:br/>
        <w:t>Nom/</w:t>
      </w:r>
      <w:r w:rsidRPr="000702D8">
        <w:rPr>
          <w:rFonts w:ascii="Trebuchet MS" w:hAnsi="Trebuchet MS"/>
          <w:sz w:val="20"/>
          <w:szCs w:val="20"/>
        </w:rPr>
        <w:t>Prénom :</w:t>
      </w:r>
      <w:r w:rsidRPr="000702D8">
        <w:rPr>
          <w:rFonts w:ascii="Trebuchet MS" w:hAnsi="Trebuchet MS"/>
          <w:sz w:val="20"/>
          <w:szCs w:val="20"/>
        </w:rPr>
        <w:br/>
      </w:r>
      <w:r w:rsidR="000117AA" w:rsidRPr="000702D8">
        <w:rPr>
          <w:rFonts w:ascii="Trebuchet MS" w:hAnsi="Trebuchet MS"/>
          <w:sz w:val="20"/>
          <w:szCs w:val="20"/>
        </w:rPr>
        <w:t>Date de naissance</w:t>
      </w:r>
      <w:r w:rsidRPr="000702D8">
        <w:rPr>
          <w:rFonts w:ascii="Trebuchet MS" w:hAnsi="Trebuchet MS"/>
          <w:sz w:val="20"/>
          <w:szCs w:val="20"/>
        </w:rPr>
        <w:t xml:space="preserve"> :</w:t>
      </w:r>
    </w:p>
    <w:p w14:paraId="78D236A9" w14:textId="77777777" w:rsidR="000117AA" w:rsidRPr="000702D8" w:rsidRDefault="000117AA" w:rsidP="000117AA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Tel. :</w:t>
      </w:r>
    </w:p>
    <w:p w14:paraId="3387D81F" w14:textId="77777777" w:rsidR="000117AA" w:rsidRPr="000702D8" w:rsidRDefault="000117AA" w:rsidP="000117AA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Mail : </w:t>
      </w:r>
    </w:p>
    <w:p w14:paraId="274D45A9" w14:textId="24CEE5F8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5A761A7E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</w:rPr>
      </w:pPr>
      <w:r w:rsidRPr="000702D8">
        <w:rPr>
          <w:rFonts w:ascii="Trebuchet MS" w:hAnsi="Trebuchet MS"/>
        </w:rPr>
        <w:t>ÉQUIPE</w:t>
      </w:r>
    </w:p>
    <w:p w14:paraId="7FE33327" w14:textId="77777777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i/>
          <w:sz w:val="20"/>
          <w:szCs w:val="20"/>
        </w:rPr>
      </w:pPr>
      <w:r w:rsidRPr="000702D8">
        <w:rPr>
          <w:rFonts w:ascii="Trebuchet MS" w:hAnsi="Trebuchet MS"/>
          <w:i/>
          <w:sz w:val="20"/>
          <w:szCs w:val="20"/>
        </w:rPr>
        <w:t>Membres de l'</w:t>
      </w:r>
      <w:r w:rsidRPr="000702D8">
        <w:rPr>
          <w:rFonts w:ascii="Trebuchet MS" w:hAnsi="Trebuchet MS" w:cs="Calibri"/>
          <w:i/>
          <w:sz w:val="20"/>
          <w:szCs w:val="20"/>
        </w:rPr>
        <w:t>éq</w:t>
      </w:r>
      <w:r w:rsidRPr="000702D8">
        <w:rPr>
          <w:rFonts w:ascii="Trebuchet MS" w:hAnsi="Trebuchet MS"/>
          <w:i/>
          <w:sz w:val="20"/>
          <w:szCs w:val="20"/>
        </w:rPr>
        <w:t>uipe menant l'action (si diff</w:t>
      </w:r>
      <w:r w:rsidRPr="000702D8">
        <w:rPr>
          <w:rFonts w:ascii="Trebuchet MS" w:hAnsi="Trebuchet MS" w:cs="Calibri"/>
          <w:i/>
          <w:sz w:val="20"/>
          <w:szCs w:val="20"/>
        </w:rPr>
        <w:t>ér</w:t>
      </w:r>
      <w:r w:rsidRPr="000702D8">
        <w:rPr>
          <w:rFonts w:ascii="Trebuchet MS" w:hAnsi="Trebuchet MS"/>
          <w:i/>
          <w:sz w:val="20"/>
          <w:szCs w:val="20"/>
        </w:rPr>
        <w:t xml:space="preserve">ents) </w:t>
      </w:r>
      <w:r w:rsidRPr="000702D8">
        <w:rPr>
          <w:rFonts w:ascii="Trebuchet MS" w:hAnsi="Trebuchet MS"/>
          <w:i/>
          <w:sz w:val="20"/>
          <w:szCs w:val="20"/>
        </w:rPr>
        <w:br/>
      </w:r>
    </w:p>
    <w:p w14:paraId="3200AA7B" w14:textId="10A343E6" w:rsidR="000117AA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Fonction dans l'association </w:t>
      </w:r>
      <w:r w:rsidRPr="000702D8">
        <w:rPr>
          <w:rFonts w:ascii="Trebuchet MS" w:hAnsi="Trebuchet MS"/>
        </w:rPr>
        <w:br/>
      </w:r>
      <w:r w:rsidRPr="000702D8">
        <w:rPr>
          <w:rFonts w:ascii="Trebuchet MS" w:hAnsi="Trebuchet MS"/>
          <w:sz w:val="20"/>
          <w:szCs w:val="20"/>
        </w:rPr>
        <w:t>Nom</w:t>
      </w:r>
      <w:r w:rsidR="000117AA" w:rsidRPr="000702D8">
        <w:rPr>
          <w:rFonts w:ascii="Trebuchet MS" w:hAnsi="Trebuchet MS"/>
          <w:sz w:val="20"/>
          <w:szCs w:val="20"/>
        </w:rPr>
        <w:t>/</w:t>
      </w:r>
      <w:r w:rsidRPr="000702D8">
        <w:rPr>
          <w:rFonts w:ascii="Trebuchet MS" w:hAnsi="Trebuchet MS"/>
          <w:sz w:val="20"/>
          <w:szCs w:val="20"/>
        </w:rPr>
        <w:t>Prénom :</w:t>
      </w:r>
      <w:r w:rsidRPr="000702D8">
        <w:rPr>
          <w:rFonts w:ascii="Trebuchet MS" w:hAnsi="Trebuchet MS"/>
          <w:sz w:val="20"/>
          <w:szCs w:val="20"/>
        </w:rPr>
        <w:br/>
      </w:r>
      <w:r w:rsidR="000117AA" w:rsidRPr="000702D8">
        <w:rPr>
          <w:rFonts w:ascii="Trebuchet MS" w:hAnsi="Trebuchet MS"/>
          <w:sz w:val="20"/>
          <w:szCs w:val="20"/>
        </w:rPr>
        <w:t>Date de naissance :</w:t>
      </w:r>
    </w:p>
    <w:p w14:paraId="5E990906" w14:textId="77777777" w:rsidR="000117AA" w:rsidRPr="000702D8" w:rsidRDefault="000117AA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Tel. :</w:t>
      </w:r>
    </w:p>
    <w:p w14:paraId="2FFC0AF0" w14:textId="77777777" w:rsidR="000117AA" w:rsidRPr="000702D8" w:rsidRDefault="000117AA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Mail : </w:t>
      </w:r>
    </w:p>
    <w:p w14:paraId="715DE20D" w14:textId="71D9222A" w:rsidR="009B0D73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6353CC1C" w14:textId="6B957EDD" w:rsidR="000117AA" w:rsidRPr="000702D8" w:rsidRDefault="009B0D73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Fonction dans l'association </w:t>
      </w:r>
      <w:r w:rsidRPr="000702D8">
        <w:rPr>
          <w:rFonts w:ascii="Trebuchet MS" w:hAnsi="Trebuchet MS"/>
        </w:rPr>
        <w:br/>
      </w:r>
      <w:r w:rsidRPr="000702D8">
        <w:rPr>
          <w:rFonts w:ascii="Trebuchet MS" w:hAnsi="Trebuchet MS"/>
          <w:sz w:val="20"/>
          <w:szCs w:val="20"/>
        </w:rPr>
        <w:t>Nom</w:t>
      </w:r>
      <w:r w:rsidR="000117AA" w:rsidRPr="000702D8">
        <w:rPr>
          <w:rFonts w:ascii="Trebuchet MS" w:hAnsi="Trebuchet MS"/>
          <w:sz w:val="20"/>
          <w:szCs w:val="20"/>
        </w:rPr>
        <w:t>/</w:t>
      </w:r>
      <w:r w:rsidRPr="000702D8">
        <w:rPr>
          <w:rFonts w:ascii="Trebuchet MS" w:hAnsi="Trebuchet MS"/>
          <w:sz w:val="20"/>
          <w:szCs w:val="20"/>
        </w:rPr>
        <w:t xml:space="preserve">Prénom : </w:t>
      </w:r>
      <w:r w:rsidRPr="000702D8">
        <w:rPr>
          <w:rFonts w:ascii="Trebuchet MS" w:hAnsi="Trebuchet MS"/>
        </w:rPr>
        <w:br/>
      </w:r>
      <w:r w:rsidR="000117AA" w:rsidRPr="000702D8">
        <w:rPr>
          <w:rFonts w:ascii="Trebuchet MS" w:hAnsi="Trebuchet MS"/>
          <w:sz w:val="20"/>
          <w:szCs w:val="20"/>
        </w:rPr>
        <w:t>Date de naissance :</w:t>
      </w:r>
    </w:p>
    <w:p w14:paraId="20CA4BD4" w14:textId="77777777" w:rsidR="000117AA" w:rsidRPr="000702D8" w:rsidRDefault="000117AA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Tel. :</w:t>
      </w:r>
    </w:p>
    <w:p w14:paraId="0BCBCEF3" w14:textId="77777777" w:rsidR="000117AA" w:rsidRPr="000702D8" w:rsidRDefault="000117AA" w:rsidP="002F696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Mail : </w:t>
      </w:r>
    </w:p>
    <w:p w14:paraId="14C4F855" w14:textId="59DBE101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6377922B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Nombre d’adhérents en 2016 : </w:t>
      </w:r>
    </w:p>
    <w:p w14:paraId="1F46FB01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Moyenne d'â</w:t>
      </w:r>
      <w:r w:rsidRPr="000702D8">
        <w:rPr>
          <w:rFonts w:ascii="Trebuchet MS" w:hAnsi="Trebuchet MS" w:cs="Calibri"/>
          <w:sz w:val="20"/>
          <w:szCs w:val="20"/>
        </w:rPr>
        <w:t>g</w:t>
      </w:r>
      <w:r w:rsidRPr="000702D8">
        <w:rPr>
          <w:rFonts w:ascii="Trebuchet MS" w:hAnsi="Trebuchet MS"/>
          <w:sz w:val="20"/>
          <w:szCs w:val="20"/>
        </w:rPr>
        <w:t xml:space="preserve">e des adhérents : </w:t>
      </w:r>
    </w:p>
    <w:p w14:paraId="11F57355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Nombre de salariés ? </w:t>
      </w:r>
    </w:p>
    <w:p w14:paraId="582EA8DE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Comment avez-vous eu connaissance des Palmes Associatives ? </w:t>
      </w:r>
    </w:p>
    <w:p w14:paraId="11112AF3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5AA9636C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2F581A73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61FB7D0D" w14:textId="77777777" w:rsidR="009B0D73" w:rsidRPr="000C0D7F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b/>
          <w:color w:val="BD2184"/>
          <w:sz w:val="40"/>
        </w:rPr>
      </w:pPr>
      <w:r w:rsidRPr="000C0D7F">
        <w:rPr>
          <w:rFonts w:ascii="Trebuchet MS" w:hAnsi="Trebuchet MS"/>
          <w:b/>
          <w:color w:val="BD2184"/>
          <w:sz w:val="40"/>
        </w:rPr>
        <w:t>ACTION</w:t>
      </w:r>
    </w:p>
    <w:p w14:paraId="07F93C4F" w14:textId="6480C72F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i/>
        </w:rPr>
      </w:pPr>
      <w:r w:rsidRPr="000702D8">
        <w:rPr>
          <w:rFonts w:ascii="Trebuchet MS" w:hAnsi="Trebuchet MS"/>
          <w:i/>
        </w:rPr>
        <w:t xml:space="preserve">Pour être retenue votre action </w:t>
      </w:r>
      <w:r w:rsidR="000117AA" w:rsidRPr="000702D8">
        <w:rPr>
          <w:rFonts w:ascii="Trebuchet MS" w:hAnsi="Trebuchet MS"/>
          <w:i/>
        </w:rPr>
        <w:t>doit être en cours ou en projet pour 2018</w:t>
      </w:r>
    </w:p>
    <w:p w14:paraId="7F8B5B57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203C2519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3E67F9BD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35E49057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Intitulé de l'action : </w:t>
      </w:r>
    </w:p>
    <w:p w14:paraId="1C823ACA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70811E45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24731DF3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6F50C7DE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091092A0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5BD5CB15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33DCBEFE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4B162169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Description succincte : </w:t>
      </w:r>
    </w:p>
    <w:p w14:paraId="2B0CA4AB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1F1600B3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2A259EEE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004EEA61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6E823D83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5C9A22FB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203CE2A2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5ACF2675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58034CE4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11A9A05F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337A1250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6D1D4A92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17C2B622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23D1E9D4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47043BB0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0872A855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31B06CBE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584880C6" w14:textId="77777777" w:rsidR="00D7695A" w:rsidRPr="000702D8" w:rsidRDefault="00D7695A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14:paraId="157EC63A" w14:textId="77777777" w:rsidR="009B0D73" w:rsidRPr="000702D8" w:rsidRDefault="009B0D73" w:rsidP="009B0D7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 </w:t>
      </w:r>
    </w:p>
    <w:p w14:paraId="3B8755B2" w14:textId="77777777" w:rsidR="009B0D73" w:rsidRPr="000702D8" w:rsidRDefault="009B0D73" w:rsidP="009B0D73">
      <w:pPr>
        <w:rPr>
          <w:rFonts w:ascii="Trebuchet MS" w:hAnsi="Trebuchet MS"/>
        </w:rPr>
      </w:pPr>
      <w:r w:rsidRPr="000702D8">
        <w:rPr>
          <w:rFonts w:ascii="Trebuchet MS" w:hAnsi="Trebuchet MS"/>
        </w:rPr>
        <w:br w:type="page"/>
      </w:r>
    </w:p>
    <w:p w14:paraId="51EF5119" w14:textId="2449358C" w:rsidR="009B0D73" w:rsidRPr="000702D8" w:rsidRDefault="009B0D73" w:rsidP="009B0D73">
      <w:pPr>
        <w:pStyle w:val="Titre1"/>
        <w:rPr>
          <w:rFonts w:ascii="Trebuchet MS" w:hAnsi="Trebuchet MS"/>
        </w:rPr>
      </w:pPr>
      <w:r w:rsidRPr="000702D8">
        <w:rPr>
          <w:rFonts w:ascii="Trebuchet MS" w:hAnsi="Trebuchet MS"/>
        </w:rPr>
        <w:lastRenderedPageBreak/>
        <w:t>PLAN DU DOSSIER DE CANDIDATURE</w:t>
      </w:r>
      <w:r w:rsidRPr="000702D8">
        <w:rPr>
          <w:rFonts w:ascii="Trebuchet MS" w:hAnsi="Trebuchet MS"/>
        </w:rPr>
        <w:br/>
      </w:r>
      <w:r w:rsidR="00BA16E8" w:rsidRPr="000702D8">
        <w:rPr>
          <w:rFonts w:ascii="Trebuchet MS" w:hAnsi="Trebuchet MS"/>
          <w:sz w:val="24"/>
        </w:rPr>
        <w:t xml:space="preserve">(10 </w:t>
      </w:r>
      <w:r w:rsidRPr="000702D8">
        <w:rPr>
          <w:rFonts w:ascii="Trebuchet MS" w:hAnsi="Trebuchet MS"/>
          <w:sz w:val="24"/>
        </w:rPr>
        <w:t>pages maximum)</w:t>
      </w:r>
    </w:p>
    <w:p w14:paraId="65071834" w14:textId="77777777" w:rsidR="009B0D73" w:rsidRPr="000702D8" w:rsidRDefault="009B0D73" w:rsidP="009B0D73">
      <w:pPr>
        <w:pStyle w:val="Sansinterligne"/>
        <w:jc w:val="center"/>
        <w:rPr>
          <w:rFonts w:ascii="Trebuchet MS" w:hAnsi="Trebuchet MS"/>
          <w:sz w:val="32"/>
        </w:rPr>
      </w:pPr>
      <w:r w:rsidRPr="000702D8">
        <w:rPr>
          <w:rFonts w:ascii="Trebuchet MS" w:hAnsi="Trebuchet MS"/>
          <w:sz w:val="32"/>
        </w:rPr>
        <w:t>1. Description et Caractéristiques de votre Action : son objectif</w:t>
      </w:r>
    </w:p>
    <w:p w14:paraId="5C3860D9" w14:textId="77777777" w:rsidR="009B0D73" w:rsidRPr="000702D8" w:rsidRDefault="009B0D73" w:rsidP="009B0D73">
      <w:pPr>
        <w:pStyle w:val="Sansinterligne"/>
        <w:rPr>
          <w:rFonts w:ascii="Trebuchet MS" w:hAnsi="Trebuchet MS"/>
          <w:sz w:val="32"/>
        </w:rPr>
      </w:pPr>
    </w:p>
    <w:p w14:paraId="79E85C7D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Origine de votre action </w:t>
      </w:r>
    </w:p>
    <w:p w14:paraId="62312AAF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133F5E68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011585AA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31B581FB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Analyse du contexte </w:t>
      </w:r>
    </w:p>
    <w:p w14:paraId="1B484F02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400BB005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1B6C7910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2B6D1050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Description de l'action </w:t>
      </w:r>
    </w:p>
    <w:p w14:paraId="12179B11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2EA49206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7A82C884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06537614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Description du caractère innovant </w:t>
      </w:r>
    </w:p>
    <w:p w14:paraId="4AE59623" w14:textId="77777777" w:rsidR="009B0D73" w:rsidRPr="000702D8" w:rsidRDefault="009B0D73" w:rsidP="009B0D73">
      <w:pPr>
        <w:pStyle w:val="Sansinterligne"/>
        <w:jc w:val="center"/>
        <w:rPr>
          <w:rFonts w:ascii="Trebuchet MS" w:hAnsi="Trebuchet MS"/>
        </w:rPr>
      </w:pPr>
      <w:r w:rsidRPr="000702D8">
        <w:rPr>
          <w:rFonts w:ascii="Trebuchet MS" w:hAnsi="Trebuchet MS"/>
        </w:rPr>
        <w:br w:type="page"/>
      </w:r>
      <w:r w:rsidRPr="000702D8">
        <w:rPr>
          <w:rFonts w:ascii="Trebuchet MS" w:hAnsi="Trebuchet MS"/>
          <w:sz w:val="32"/>
        </w:rPr>
        <w:lastRenderedPageBreak/>
        <w:t>2. La Vie de l'Action : les moyens</w:t>
      </w:r>
    </w:p>
    <w:p w14:paraId="64BD9162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577F402E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47CE0DE9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Planification de l'action </w:t>
      </w:r>
    </w:p>
    <w:p w14:paraId="46F87E62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46154E2B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3A6495EC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3FD85175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Déroulement de l'action </w:t>
      </w:r>
    </w:p>
    <w:p w14:paraId="68B9BD5C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38A253AE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46710B35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79C7D7A7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Les moyens humains et techniques </w:t>
      </w:r>
    </w:p>
    <w:p w14:paraId="02A914FD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2B96D001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53B682A4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1BBEBAFA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Quels sont les obstacles à surmonter ? </w:t>
      </w:r>
    </w:p>
    <w:p w14:paraId="7F17C3C9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4DBEF459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31B0DDC3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69385D1A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Description des différentes sources de financement </w:t>
      </w:r>
    </w:p>
    <w:p w14:paraId="3258916D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0ACFDA6B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62FAE9D9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4EEA25C3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Difficultés et/ou facilités rencontrées dans la recherche de financement </w:t>
      </w:r>
    </w:p>
    <w:p w14:paraId="07B79451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28C19F2D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27043A38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683A4B03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br w:type="page"/>
      </w:r>
    </w:p>
    <w:p w14:paraId="1F5C95AC" w14:textId="77777777" w:rsidR="009B0D73" w:rsidRPr="000702D8" w:rsidRDefault="009B0D73" w:rsidP="009B0D73">
      <w:pPr>
        <w:pStyle w:val="Sansinterligne"/>
        <w:jc w:val="center"/>
        <w:rPr>
          <w:rFonts w:ascii="Trebuchet MS" w:hAnsi="Trebuchet MS"/>
          <w:sz w:val="32"/>
        </w:rPr>
      </w:pPr>
      <w:r w:rsidRPr="000702D8">
        <w:rPr>
          <w:rFonts w:ascii="Trebuchet MS" w:hAnsi="Trebuchet MS"/>
          <w:sz w:val="32"/>
        </w:rPr>
        <w:lastRenderedPageBreak/>
        <w:t xml:space="preserve">3. Les résultats de l'action </w:t>
      </w:r>
    </w:p>
    <w:p w14:paraId="3DE6AA52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5520E687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6A38A19B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199CABFA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Impact sur le public visé par l'action </w:t>
      </w:r>
    </w:p>
    <w:p w14:paraId="2A7E422E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48BDA691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2EABE9EF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143A46D3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Impact sur l'association organisatrice </w:t>
      </w:r>
    </w:p>
    <w:p w14:paraId="1ABBCDB1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31CECC41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657EA1FE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461978F2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5A41B66D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>Impact sur la communaut</w:t>
      </w:r>
      <w:r w:rsidRPr="000702D8">
        <w:rPr>
          <w:rFonts w:cs="Calibri"/>
          <w:sz w:val="20"/>
          <w:szCs w:val="20"/>
        </w:rPr>
        <w:t>é́</w:t>
      </w:r>
      <w:r w:rsidRPr="000702D8">
        <w:rPr>
          <w:rFonts w:ascii="Trebuchet MS" w:hAnsi="Trebuchet MS"/>
          <w:sz w:val="20"/>
          <w:szCs w:val="20"/>
        </w:rPr>
        <w:t xml:space="preserve"> </w:t>
      </w:r>
    </w:p>
    <w:p w14:paraId="26005DA0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7714776C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67366231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2C61EAA9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43742EB6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5B30C35F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78C409BF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13B6D65B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br w:type="page"/>
      </w:r>
    </w:p>
    <w:p w14:paraId="684A1F2C" w14:textId="77777777" w:rsidR="009B0D73" w:rsidRPr="000702D8" w:rsidRDefault="009B0D73" w:rsidP="009B0D73">
      <w:pPr>
        <w:pStyle w:val="Sansinterligne"/>
        <w:jc w:val="center"/>
        <w:rPr>
          <w:rFonts w:ascii="Trebuchet MS" w:hAnsi="Trebuchet MS"/>
          <w:sz w:val="32"/>
        </w:rPr>
      </w:pPr>
      <w:r w:rsidRPr="000702D8">
        <w:rPr>
          <w:rFonts w:ascii="Trebuchet MS" w:hAnsi="Trebuchet MS"/>
          <w:sz w:val="32"/>
        </w:rPr>
        <w:lastRenderedPageBreak/>
        <w:t xml:space="preserve">4. L'Avenir </w:t>
      </w:r>
    </w:p>
    <w:p w14:paraId="7E9ACB13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136D8DEB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Quel avenir pour cette action ? </w:t>
      </w:r>
    </w:p>
    <w:p w14:paraId="6CEA2724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Description des besoins à venir éventuels </w:t>
      </w:r>
    </w:p>
    <w:p w14:paraId="6DEC87D0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26231A98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2BBFFF94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7FBC99BE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01630B15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4FACDE40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35D70AE1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15C91F93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5FCD08F7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highlight w:val="yellow"/>
        </w:rPr>
        <w:t xml:space="preserve">5. Pièces </w:t>
      </w:r>
      <w:r w:rsidRPr="000702D8">
        <w:rPr>
          <w:rFonts w:cs="Calibri"/>
          <w:highlight w:val="yellow"/>
        </w:rPr>
        <w:t>à</w:t>
      </w:r>
      <w:r w:rsidRPr="000702D8">
        <w:rPr>
          <w:rFonts w:ascii="Trebuchet MS" w:hAnsi="Trebuchet MS"/>
          <w:highlight w:val="yellow"/>
        </w:rPr>
        <w:t xml:space="preserve"> joindre</w:t>
      </w:r>
      <w:r w:rsidRPr="000702D8">
        <w:rPr>
          <w:rFonts w:ascii="Trebuchet MS" w:hAnsi="Trebuchet MS"/>
        </w:rPr>
        <w:t xml:space="preserve"> </w:t>
      </w:r>
    </w:p>
    <w:p w14:paraId="699A1789" w14:textId="115FE2AD" w:rsidR="00BA16E8" w:rsidRPr="000702D8" w:rsidRDefault="00BA16E8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- Les statuts de l’association </w:t>
      </w:r>
    </w:p>
    <w:p w14:paraId="1C94BE94" w14:textId="63BECBC6" w:rsidR="00BA16E8" w:rsidRPr="000702D8" w:rsidRDefault="00BA16E8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- Le récépissé de déclaration en sous-préfecture </w:t>
      </w:r>
    </w:p>
    <w:p w14:paraId="2687AF16" w14:textId="6CF2951F" w:rsidR="00BA16E8" w:rsidRPr="000702D8" w:rsidRDefault="00BA16E8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>- La liste des membres du conseil d’administration</w:t>
      </w:r>
    </w:p>
    <w:p w14:paraId="096E1330" w14:textId="67C6C4E7" w:rsidR="00BA16E8" w:rsidRPr="000702D8" w:rsidRDefault="00BA16E8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- Le budget prévisionnel de l’action </w:t>
      </w:r>
    </w:p>
    <w:p w14:paraId="5DB0EED2" w14:textId="77777777" w:rsidR="00BA16E8" w:rsidRPr="000702D8" w:rsidRDefault="00BA16E8" w:rsidP="009B0D73">
      <w:pPr>
        <w:pStyle w:val="Sansinterligne"/>
        <w:rPr>
          <w:rFonts w:ascii="Trebuchet MS" w:hAnsi="Trebuchet MS"/>
        </w:rPr>
      </w:pPr>
    </w:p>
    <w:p w14:paraId="57DDDF45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  <w:r w:rsidRPr="000702D8">
        <w:rPr>
          <w:rFonts w:ascii="Trebuchet MS" w:hAnsi="Trebuchet MS"/>
          <w:sz w:val="20"/>
          <w:szCs w:val="20"/>
        </w:rPr>
        <w:t xml:space="preserve">Tout document utile à la présentation de votre projet (coupures presse, photos, courrier, plaquette...) </w:t>
      </w:r>
    </w:p>
    <w:p w14:paraId="079E93D5" w14:textId="77777777" w:rsidR="00BA16E8" w:rsidRPr="000702D8" w:rsidRDefault="00BA16E8" w:rsidP="009B0D73">
      <w:pPr>
        <w:pStyle w:val="Sansinterligne"/>
        <w:rPr>
          <w:rFonts w:ascii="Trebuchet MS" w:hAnsi="Trebuchet MS"/>
        </w:rPr>
      </w:pPr>
    </w:p>
    <w:p w14:paraId="75CB3759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br w:type="page"/>
      </w:r>
    </w:p>
    <w:p w14:paraId="090D5AD3" w14:textId="2D9DFCA2" w:rsidR="00B62592" w:rsidRPr="000702D8" w:rsidRDefault="00B62592" w:rsidP="00B62592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rFonts w:ascii="Trebuchet MS" w:hAnsi="Trebuchet MS"/>
          <w:color w:val="FFFFFF" w:themeColor="background1"/>
        </w:rPr>
      </w:pPr>
      <w:r w:rsidRPr="000702D8">
        <w:rPr>
          <w:rFonts w:ascii="Trebuchet MS" w:hAnsi="Trebuchet MS"/>
          <w:b/>
          <w:color w:val="FFFFFF" w:themeColor="background1"/>
          <w:sz w:val="40"/>
        </w:rPr>
        <w:lastRenderedPageBreak/>
        <w:t>ATTESTATION D’ENGAGEMENT</w:t>
      </w:r>
      <w:r w:rsidRPr="000702D8">
        <w:rPr>
          <w:rFonts w:ascii="Trebuchet MS" w:hAnsi="Trebuchet MS"/>
          <w:b/>
          <w:color w:val="FFFFFF" w:themeColor="background1"/>
          <w:sz w:val="40"/>
        </w:rPr>
        <w:br/>
      </w:r>
      <w:r w:rsidRPr="000702D8">
        <w:rPr>
          <w:rFonts w:ascii="Trebuchet MS" w:hAnsi="Trebuchet MS"/>
          <w:i/>
          <w:color w:val="FFFFFF" w:themeColor="background1"/>
          <w:sz w:val="20"/>
          <w:szCs w:val="20"/>
        </w:rPr>
        <w:t>(A joindre au dossier</w:t>
      </w:r>
      <w:r w:rsidRPr="000702D8">
        <w:rPr>
          <w:rFonts w:ascii="Trebuchet MS" w:hAnsi="Trebuchet MS"/>
          <w:color w:val="FFFFFF" w:themeColor="background1"/>
          <w:sz w:val="20"/>
          <w:szCs w:val="20"/>
        </w:rPr>
        <w:t>)</w:t>
      </w:r>
    </w:p>
    <w:p w14:paraId="10175702" w14:textId="77777777" w:rsidR="009B0D73" w:rsidRPr="000702D8" w:rsidRDefault="009B0D73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6A719D00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20F19AEF" w14:textId="77777777" w:rsidR="00B62592" w:rsidRPr="000702D8" w:rsidRDefault="00B62592" w:rsidP="009B0D73">
      <w:pPr>
        <w:pStyle w:val="Sansinterligne"/>
        <w:rPr>
          <w:rFonts w:ascii="Trebuchet MS" w:hAnsi="Trebuchet MS"/>
          <w:sz w:val="20"/>
          <w:szCs w:val="20"/>
        </w:rPr>
      </w:pPr>
    </w:p>
    <w:p w14:paraId="6FD1929F" w14:textId="560AE026" w:rsidR="00B62592" w:rsidRPr="000702D8" w:rsidRDefault="00B62592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Je soussigné(e) (Nom/Prénom) : </w:t>
      </w:r>
    </w:p>
    <w:p w14:paraId="5E0CA300" w14:textId="77777777" w:rsidR="00B62592" w:rsidRPr="000702D8" w:rsidRDefault="00B62592" w:rsidP="009B0D73">
      <w:pPr>
        <w:pStyle w:val="Sansinterligne"/>
        <w:rPr>
          <w:rFonts w:ascii="Trebuchet MS" w:hAnsi="Trebuchet MS"/>
        </w:rPr>
      </w:pPr>
    </w:p>
    <w:p w14:paraId="23A0E876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Président(e) de l'association : </w:t>
      </w:r>
    </w:p>
    <w:p w14:paraId="6F02BA13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56A9687B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Dont le siège est : </w:t>
      </w:r>
    </w:p>
    <w:p w14:paraId="3C1A2102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517119E6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>Code postal :</w:t>
      </w:r>
      <w:r w:rsidRPr="000702D8">
        <w:rPr>
          <w:rFonts w:ascii="Trebuchet MS" w:hAnsi="Trebuchet MS"/>
        </w:rPr>
        <w:br/>
      </w:r>
    </w:p>
    <w:p w14:paraId="7AFB7407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>Ville :</w:t>
      </w:r>
      <w:r w:rsidRPr="000702D8">
        <w:rPr>
          <w:rFonts w:ascii="Trebuchet MS" w:hAnsi="Trebuchet MS"/>
        </w:rPr>
        <w:br/>
      </w:r>
    </w:p>
    <w:p w14:paraId="1B9F2AD4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Tél. de l'association : </w:t>
      </w:r>
    </w:p>
    <w:p w14:paraId="443ACB46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1E95287B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Email de l'association : </w:t>
      </w:r>
    </w:p>
    <w:p w14:paraId="5B3EA750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0DA57D7C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2D05AA85" w14:textId="2621431F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Candidat(e) aux </w:t>
      </w:r>
      <w:r w:rsidR="00BA16E8" w:rsidRPr="000702D8">
        <w:rPr>
          <w:rFonts w:ascii="Trebuchet MS" w:hAnsi="Trebuchet MS"/>
        </w:rPr>
        <w:t>Palmes Associatives</w:t>
      </w:r>
      <w:r w:rsidR="00B62592" w:rsidRPr="000702D8">
        <w:rPr>
          <w:rFonts w:ascii="Trebuchet MS" w:hAnsi="Trebuchet MS"/>
        </w:rPr>
        <w:t xml:space="preserve"> 2018 </w:t>
      </w:r>
      <w:r w:rsidRPr="000702D8">
        <w:rPr>
          <w:rFonts w:ascii="Trebuchet MS" w:hAnsi="Trebuchet MS"/>
        </w:rPr>
        <w:t>de Ve</w:t>
      </w:r>
      <w:r w:rsidR="00BA16E8" w:rsidRPr="000702D8">
        <w:rPr>
          <w:rFonts w:ascii="Trebuchet MS" w:hAnsi="Trebuchet MS"/>
        </w:rPr>
        <w:t>nd’Asso</w:t>
      </w:r>
      <w:r w:rsidRPr="000702D8">
        <w:rPr>
          <w:rFonts w:ascii="Trebuchet MS" w:hAnsi="Trebuchet MS"/>
        </w:rPr>
        <w:t>,</w:t>
      </w:r>
      <w:r w:rsidRPr="000702D8">
        <w:rPr>
          <w:rFonts w:ascii="Trebuchet MS" w:hAnsi="Trebuchet MS"/>
        </w:rPr>
        <w:br/>
      </w:r>
      <w:r w:rsidRPr="000702D8">
        <w:rPr>
          <w:rFonts w:ascii="Trebuchet MS" w:hAnsi="Trebuchet MS"/>
        </w:rPr>
        <w:br/>
        <w:t xml:space="preserve">Certifie avoir pris connaissance du règlement des </w:t>
      </w:r>
      <w:r w:rsidR="00BA16E8" w:rsidRPr="000702D8">
        <w:rPr>
          <w:rFonts w:ascii="Trebuchet MS" w:hAnsi="Trebuchet MS"/>
        </w:rPr>
        <w:t>Palmes Associatives</w:t>
      </w:r>
      <w:r w:rsidRPr="000702D8">
        <w:rPr>
          <w:rFonts w:ascii="Trebuchet MS" w:hAnsi="Trebuchet MS"/>
        </w:rPr>
        <w:t xml:space="preserve"> 2018 et m’engage </w:t>
      </w:r>
      <w:r w:rsidRPr="000702D8">
        <w:rPr>
          <w:rFonts w:ascii="Trebuchet MS" w:hAnsi="Trebuchet MS" w:cs="Calibri"/>
        </w:rPr>
        <w:t>à</w:t>
      </w:r>
      <w:r w:rsidRPr="000702D8">
        <w:rPr>
          <w:rFonts w:ascii="Trebuchet MS" w:hAnsi="Trebuchet MS"/>
        </w:rPr>
        <w:t xml:space="preserve"> en respecter toutes les clauses. </w:t>
      </w:r>
    </w:p>
    <w:p w14:paraId="4D6B7061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2DC31EB1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317D43E5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sz w:val="20"/>
          <w:szCs w:val="20"/>
        </w:rPr>
        <w:t xml:space="preserve">Fait </w:t>
      </w:r>
      <w:r w:rsidRPr="000702D8">
        <w:rPr>
          <w:rFonts w:cs="Calibri"/>
          <w:sz w:val="20"/>
          <w:szCs w:val="20"/>
        </w:rPr>
        <w:t>à̀</w:t>
      </w:r>
      <w:r w:rsidRPr="000702D8">
        <w:rPr>
          <w:rFonts w:ascii="Trebuchet MS" w:hAnsi="Trebuchet MS"/>
          <w:sz w:val="20"/>
          <w:szCs w:val="20"/>
        </w:rPr>
        <w:t xml:space="preserve"> :</w:t>
      </w:r>
      <w:r w:rsidRPr="000702D8">
        <w:rPr>
          <w:rFonts w:ascii="Trebuchet MS" w:hAnsi="Trebuchet MS"/>
          <w:sz w:val="20"/>
          <w:szCs w:val="20"/>
        </w:rPr>
        <w:tab/>
      </w:r>
      <w:r w:rsidRPr="000702D8">
        <w:rPr>
          <w:rFonts w:ascii="Trebuchet MS" w:hAnsi="Trebuchet MS"/>
          <w:sz w:val="20"/>
          <w:szCs w:val="20"/>
        </w:rPr>
        <w:tab/>
      </w:r>
      <w:r w:rsidRPr="000702D8">
        <w:rPr>
          <w:rFonts w:ascii="Trebuchet MS" w:hAnsi="Trebuchet MS"/>
          <w:sz w:val="20"/>
          <w:szCs w:val="20"/>
        </w:rPr>
        <w:tab/>
      </w:r>
      <w:r w:rsidRPr="000702D8">
        <w:rPr>
          <w:rFonts w:ascii="Trebuchet MS" w:hAnsi="Trebuchet MS"/>
          <w:sz w:val="20"/>
          <w:szCs w:val="20"/>
        </w:rPr>
        <w:tab/>
      </w:r>
      <w:r w:rsidRPr="000702D8">
        <w:rPr>
          <w:rFonts w:ascii="Trebuchet MS" w:hAnsi="Trebuchet MS"/>
          <w:sz w:val="20"/>
          <w:szCs w:val="20"/>
        </w:rPr>
        <w:tab/>
      </w:r>
      <w:r w:rsidRPr="000702D8">
        <w:rPr>
          <w:rFonts w:ascii="Trebuchet MS" w:hAnsi="Trebuchet MS"/>
          <w:sz w:val="20"/>
          <w:szCs w:val="20"/>
        </w:rPr>
        <w:tab/>
        <w:t xml:space="preserve"> Le : </w:t>
      </w:r>
    </w:p>
    <w:p w14:paraId="2DA268A2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4A94CA6B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49265438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5E79D104" w14:textId="694B5ECD" w:rsidR="009B0D73" w:rsidRPr="000702D8" w:rsidRDefault="009B0D73" w:rsidP="009B0D73">
      <w:pPr>
        <w:pStyle w:val="Sansinterligne"/>
        <w:rPr>
          <w:rFonts w:ascii="Trebuchet MS" w:hAnsi="Trebuchet MS"/>
        </w:rPr>
      </w:pPr>
      <w:r w:rsidRPr="000702D8">
        <w:rPr>
          <w:rFonts w:ascii="Trebuchet MS" w:hAnsi="Trebuchet MS"/>
          <w:highlight w:val="yellow"/>
        </w:rPr>
        <w:t>Votre dossier de candidature doit ê</w:t>
      </w:r>
      <w:r w:rsidRPr="000702D8">
        <w:rPr>
          <w:rFonts w:ascii="Trebuchet MS" w:hAnsi="Trebuchet MS" w:cs="Calibri"/>
          <w:highlight w:val="yellow"/>
        </w:rPr>
        <w:t>t</w:t>
      </w:r>
      <w:r w:rsidRPr="000702D8">
        <w:rPr>
          <w:rFonts w:ascii="Trebuchet MS" w:hAnsi="Trebuchet MS"/>
          <w:highlight w:val="yellow"/>
        </w:rPr>
        <w:t>re envoy</w:t>
      </w:r>
      <w:r w:rsidRPr="000702D8">
        <w:rPr>
          <w:rFonts w:cs="Calibri"/>
          <w:highlight w:val="yellow"/>
        </w:rPr>
        <w:t>é́</w:t>
      </w:r>
      <w:r w:rsidRPr="000702D8">
        <w:rPr>
          <w:rFonts w:ascii="Trebuchet MS" w:hAnsi="Trebuchet MS"/>
          <w:highlight w:val="yellow"/>
        </w:rPr>
        <w:t xml:space="preserve"> </w:t>
      </w:r>
      <w:r w:rsidRPr="000702D8">
        <w:rPr>
          <w:rFonts w:ascii="Trebuchet MS" w:hAnsi="Trebuchet MS" w:cs="Calibri"/>
          <w:highlight w:val="yellow"/>
        </w:rPr>
        <w:t>à</w:t>
      </w:r>
      <w:r w:rsidR="00B62592" w:rsidRPr="000702D8">
        <w:rPr>
          <w:rFonts w:ascii="Trebuchet MS" w:hAnsi="Trebuchet MS"/>
          <w:highlight w:val="yellow"/>
        </w:rPr>
        <w:t xml:space="preserve"> : </w:t>
      </w:r>
      <w:hyperlink r:id="rId14" w:history="1">
        <w:r w:rsidR="00341451" w:rsidRPr="00341451">
          <w:rPr>
            <w:rStyle w:val="Lienhypertexte"/>
            <w:rFonts w:ascii="Trebuchet MS" w:hAnsi="Trebuchet MS"/>
            <w:highlight w:val="yellow"/>
          </w:rPr>
          <w:t>contact@vendome-associations.fr</w:t>
        </w:r>
      </w:hyperlink>
      <w:r w:rsidR="00341451" w:rsidRPr="00341451">
        <w:rPr>
          <w:rFonts w:ascii="Trebuchet MS" w:hAnsi="Trebuchet MS"/>
          <w:highlight w:val="yellow"/>
        </w:rPr>
        <w:t xml:space="preserve"> ou déposé à Vendôme Associations au 7, avenue Georges Clemenceau 41100 VENDÔME</w:t>
      </w:r>
    </w:p>
    <w:p w14:paraId="02547D25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7E519D20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1C05C6AC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24A36A36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2C2E5629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08AC33BF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5149D97D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642BB2F0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7B7C93E6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7542E247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21EFA439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07FB9293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5932CDB8" w14:textId="77777777" w:rsidR="009B0D73" w:rsidRPr="000702D8" w:rsidRDefault="009B0D73" w:rsidP="009B0D73">
      <w:pPr>
        <w:pStyle w:val="Sansinterligne"/>
        <w:rPr>
          <w:rFonts w:ascii="Trebuchet MS" w:hAnsi="Trebuchet MS"/>
        </w:rPr>
      </w:pPr>
    </w:p>
    <w:p w14:paraId="0D0AF9A8" w14:textId="0E98C8C1" w:rsidR="009B0D73" w:rsidRPr="000702D8" w:rsidRDefault="0038471D" w:rsidP="000C0D7F">
      <w:pPr>
        <w:pStyle w:val="Sansinterligne"/>
        <w:jc w:val="center"/>
        <w:rPr>
          <w:rFonts w:ascii="Trebuchet MS" w:hAnsi="Trebuchet MS"/>
        </w:rPr>
      </w:pPr>
      <w:r w:rsidRPr="000702D8">
        <w:rPr>
          <w:rFonts w:ascii="Trebuchet MS" w:hAnsi="Trebuchet MS"/>
        </w:rPr>
        <w:t>Vend’Asso</w:t>
      </w:r>
    </w:p>
    <w:p w14:paraId="1F2E74DD" w14:textId="77777777" w:rsidR="000C0D7F" w:rsidRDefault="000C0D7F" w:rsidP="000C0D7F">
      <w:pPr>
        <w:pStyle w:val="Sansinterligne"/>
        <w:jc w:val="center"/>
        <w:rPr>
          <w:rFonts w:ascii="Trebuchet MS" w:hAnsi="Trebuchet MS"/>
        </w:rPr>
      </w:pPr>
      <w:r>
        <w:rPr>
          <w:rFonts w:ascii="Trebuchet MS" w:hAnsi="Trebuchet MS"/>
        </w:rPr>
        <w:t>Pôle Associatif Jules Ferry</w:t>
      </w:r>
    </w:p>
    <w:p w14:paraId="791849BD" w14:textId="1EBABFEE" w:rsidR="009B0D73" w:rsidRPr="000702D8" w:rsidRDefault="009B0D73" w:rsidP="000C0D7F">
      <w:pPr>
        <w:pStyle w:val="Sansinterligne"/>
        <w:jc w:val="center"/>
        <w:rPr>
          <w:rFonts w:ascii="Trebuchet MS" w:hAnsi="Trebuchet MS"/>
        </w:rPr>
      </w:pPr>
      <w:r w:rsidRPr="000702D8">
        <w:rPr>
          <w:rFonts w:ascii="Trebuchet MS" w:hAnsi="Trebuchet MS"/>
        </w:rPr>
        <w:t>7 avenue Georges Clemenceau 41100 VENDOME</w:t>
      </w:r>
    </w:p>
    <w:p w14:paraId="33D1E234" w14:textId="135F93C4" w:rsidR="009B0D73" w:rsidRPr="000702D8" w:rsidRDefault="009B0D73" w:rsidP="000C0D7F">
      <w:pPr>
        <w:pStyle w:val="Sansinterligne"/>
        <w:jc w:val="center"/>
        <w:rPr>
          <w:rFonts w:ascii="Trebuchet MS" w:hAnsi="Trebuchet MS"/>
        </w:rPr>
      </w:pPr>
      <w:r w:rsidRPr="000702D8">
        <w:rPr>
          <w:rFonts w:ascii="Trebuchet MS" w:hAnsi="Trebuchet MS"/>
        </w:rPr>
        <w:t xml:space="preserve">Tel : 02 54 77 23 34 – </w:t>
      </w:r>
      <w:hyperlink r:id="rId15" w:history="1">
        <w:r w:rsidR="0038471D" w:rsidRPr="000702D8">
          <w:rPr>
            <w:rStyle w:val="Lienhypertexte"/>
            <w:rFonts w:ascii="Trebuchet MS" w:hAnsi="Trebuchet MS"/>
          </w:rPr>
          <w:t>contact@vendome-associations.fr</w:t>
        </w:r>
      </w:hyperlink>
    </w:p>
    <w:p w14:paraId="165A5FF2" w14:textId="77777777" w:rsidR="0038471D" w:rsidRPr="000702D8" w:rsidRDefault="0038471D" w:rsidP="009B0D73">
      <w:pPr>
        <w:pStyle w:val="Sansinterligne"/>
        <w:rPr>
          <w:rFonts w:ascii="Trebuchet MS" w:hAnsi="Trebuchet MS"/>
        </w:rPr>
      </w:pPr>
    </w:p>
    <w:p w14:paraId="15DFB930" w14:textId="0C3DBC0F" w:rsidR="00AB7B3A" w:rsidRPr="00B62592" w:rsidRDefault="0038471D" w:rsidP="00B62592">
      <w:pPr>
        <w:pStyle w:val="Sansinterligne"/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0A8F31C" wp14:editId="68ECD22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76720" cy="798594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 LOGO 2017 V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720" cy="79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7B3A" w:rsidRPr="00B62592" w:rsidSect="002F6966">
      <w:footerReference w:type="even" r:id="rId17"/>
      <w:footerReference w:type="default" r:id="rId18"/>
      <w:footerReference w:type="first" r:id="rId19"/>
      <w:pgSz w:w="11907" w:h="16839" w:code="9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5E93A" w14:textId="77777777" w:rsidR="00EF2AA3" w:rsidRDefault="00EF2AA3">
      <w:pPr>
        <w:spacing w:after="0" w:line="240" w:lineRule="auto"/>
      </w:pPr>
      <w:r>
        <w:separator/>
      </w:r>
    </w:p>
  </w:endnote>
  <w:endnote w:type="continuationSeparator" w:id="0">
    <w:p w14:paraId="240F35DC" w14:textId="77777777" w:rsidR="00EF2AA3" w:rsidRDefault="00EF2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nsatio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4126F" w14:textId="77777777" w:rsidR="002F6966" w:rsidRDefault="002F6966" w:rsidP="00024C11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8C68AE8" w14:textId="77777777" w:rsidR="002F6966" w:rsidRDefault="002F6966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417FF" w14:textId="77777777" w:rsidR="002F6966" w:rsidRDefault="002F6966" w:rsidP="00024C11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D0334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1588B122" w14:textId="77777777" w:rsidR="002F6966" w:rsidRDefault="002F6966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E14A8" w14:textId="77777777" w:rsidR="002F6966" w:rsidRDefault="002F6966" w:rsidP="00024C11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094E007" w14:textId="77777777" w:rsidR="002F6966" w:rsidRDefault="002F6966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FF0F6B" w14:textId="77777777" w:rsidR="00EF2AA3" w:rsidRDefault="00EF2AA3">
      <w:pPr>
        <w:spacing w:after="0" w:line="240" w:lineRule="auto"/>
      </w:pPr>
      <w:r>
        <w:separator/>
      </w:r>
    </w:p>
  </w:footnote>
  <w:footnote w:type="continuationSeparator" w:id="0">
    <w:p w14:paraId="203F997F" w14:textId="77777777" w:rsidR="00EF2AA3" w:rsidRDefault="00EF2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9D0CC4"/>
    <w:multiLevelType w:val="hybridMultilevel"/>
    <w:tmpl w:val="95AEDD3E"/>
    <w:lvl w:ilvl="0" w:tplc="F9CCCED0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513"/>
    <w:rsid w:val="000117AA"/>
    <w:rsid w:val="00045834"/>
    <w:rsid w:val="000702D8"/>
    <w:rsid w:val="000C0D7F"/>
    <w:rsid w:val="002F6966"/>
    <w:rsid w:val="00341451"/>
    <w:rsid w:val="00382ADE"/>
    <w:rsid w:val="0038471D"/>
    <w:rsid w:val="004F6B05"/>
    <w:rsid w:val="00575199"/>
    <w:rsid w:val="00682B4C"/>
    <w:rsid w:val="00706397"/>
    <w:rsid w:val="00786188"/>
    <w:rsid w:val="007D1790"/>
    <w:rsid w:val="007E2E12"/>
    <w:rsid w:val="00890EA6"/>
    <w:rsid w:val="008B4513"/>
    <w:rsid w:val="009B0D73"/>
    <w:rsid w:val="009B6FA8"/>
    <w:rsid w:val="009D2289"/>
    <w:rsid w:val="00AB7B3A"/>
    <w:rsid w:val="00AE3255"/>
    <w:rsid w:val="00B62592"/>
    <w:rsid w:val="00BA16E8"/>
    <w:rsid w:val="00BD0124"/>
    <w:rsid w:val="00C0311B"/>
    <w:rsid w:val="00D52A59"/>
    <w:rsid w:val="00D7695A"/>
    <w:rsid w:val="00D91F2F"/>
    <w:rsid w:val="00DD0334"/>
    <w:rsid w:val="00EB23F1"/>
    <w:rsid w:val="00EF2AA3"/>
    <w:rsid w:val="00F23B37"/>
    <w:rsid w:val="00F6538F"/>
    <w:rsid w:val="00F9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95607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bel" w:eastAsia="Corbel" w:hAnsi="Corbe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2A59"/>
    <w:pPr>
      <w:spacing w:after="180" w:line="360" w:lineRule="auto"/>
    </w:pPr>
    <w:rPr>
      <w:color w:val="404040"/>
      <w:lang w:eastAsia="en-US" w:bidi="fr-FR"/>
    </w:rPr>
  </w:style>
  <w:style w:type="paragraph" w:styleId="Titre1">
    <w:name w:val="heading 1"/>
    <w:basedOn w:val="Normal"/>
    <w:link w:val="Titre1Car"/>
    <w:uiPriority w:val="3"/>
    <w:qFormat/>
    <w:rsid w:val="000C0D7F"/>
    <w:pPr>
      <w:keepNext/>
      <w:keepLines/>
      <w:pBdr>
        <w:top w:val="single" w:sz="4" w:space="31" w:color="663366"/>
        <w:bottom w:val="single" w:sz="4" w:space="31" w:color="663366"/>
      </w:pBdr>
      <w:shd w:val="clear" w:color="auto" w:fill="BD2184"/>
      <w:spacing w:after="320" w:line="240" w:lineRule="auto"/>
      <w:contextualSpacing/>
      <w:jc w:val="center"/>
      <w:outlineLvl w:val="0"/>
    </w:pPr>
    <w:rPr>
      <w:rFonts w:eastAsia="メイリオ"/>
      <w:color w:val="FFFFFF"/>
      <w:sz w:val="52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eastAsia="メイリオ"/>
      <w:color w:val="4C264C"/>
      <w:sz w:val="24"/>
      <w:szCs w:val="26"/>
    </w:rPr>
  </w:style>
  <w:style w:type="paragraph" w:styleId="Titre3">
    <w:name w:val="heading 3"/>
    <w:basedOn w:val="Normal"/>
    <w:link w:val="Titre3C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eastAsia="メイリオ"/>
      <w:color w:val="321932"/>
      <w:sz w:val="22"/>
      <w:szCs w:val="24"/>
    </w:rPr>
  </w:style>
  <w:style w:type="paragraph" w:styleId="Titre4">
    <w:name w:val="heading 4"/>
    <w:basedOn w:val="Normal"/>
    <w:link w:val="Titre4C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eastAsia="メイリオ"/>
      <w:i/>
      <w:iCs/>
      <w:color w:val="4C264C"/>
    </w:rPr>
  </w:style>
  <w:style w:type="paragraph" w:styleId="Titre5">
    <w:name w:val="heading 5"/>
    <w:basedOn w:val="Normal"/>
    <w:link w:val="Titre5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eastAsia="メイリオ"/>
      <w:color w:val="4C264C"/>
    </w:rPr>
  </w:style>
  <w:style w:type="paragraph" w:styleId="Titre6">
    <w:name w:val="heading 6"/>
    <w:basedOn w:val="Normal"/>
    <w:link w:val="Titre6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eastAsia="メイリオ"/>
      <w:color w:val="321932"/>
    </w:rPr>
  </w:style>
  <w:style w:type="paragraph" w:styleId="Titre7">
    <w:name w:val="heading 7"/>
    <w:basedOn w:val="Normal"/>
    <w:link w:val="Titre7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eastAsia="メイリオ"/>
      <w:i/>
      <w:iCs/>
      <w:color w:val="321932"/>
    </w:rPr>
  </w:style>
  <w:style w:type="paragraph" w:styleId="Titre8">
    <w:name w:val="heading 8"/>
    <w:basedOn w:val="Normal"/>
    <w:link w:val="Titre8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eastAsia="メイリオ"/>
      <w:color w:val="272727"/>
      <w:sz w:val="21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eastAsia="メイリオ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ind w:left="72" w:right="72"/>
      <w:contextualSpacing/>
      <w:jc w:val="center"/>
    </w:pPr>
    <w:rPr>
      <w:rFonts w:eastAsia="メイリオ"/>
      <w:color w:val="FFFFFF"/>
      <w:kern w:val="28"/>
      <w:sz w:val="96"/>
      <w:szCs w:val="56"/>
    </w:rPr>
  </w:style>
  <w:style w:type="character" w:customStyle="1" w:styleId="TitreCar">
    <w:name w:val="Titre Car"/>
    <w:link w:val="Titre"/>
    <w:uiPriority w:val="1"/>
    <w:rPr>
      <w:rFonts w:ascii="Corbel" w:eastAsia="メイリオ" w:hAnsi="Corbel" w:cs="Times New Roman"/>
      <w:color w:val="FFFFFF"/>
      <w:kern w:val="28"/>
      <w:sz w:val="96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="メイリオ"/>
      <w:color w:val="FFFFFF"/>
      <w:spacing w:val="15"/>
      <w:sz w:val="52"/>
    </w:rPr>
  </w:style>
  <w:style w:type="character" w:customStyle="1" w:styleId="Sous-titreCar">
    <w:name w:val="Sous-titre Car"/>
    <w:link w:val="Sous-titre"/>
    <w:uiPriority w:val="2"/>
    <w:rPr>
      <w:rFonts w:eastAsia="メイリオ"/>
      <w:color w:val="FFFFFF"/>
      <w:spacing w:val="15"/>
      <w:sz w:val="52"/>
    </w:rPr>
  </w:style>
  <w:style w:type="character" w:customStyle="1" w:styleId="Titre1Car">
    <w:name w:val="Titre 1 Car"/>
    <w:link w:val="Titre1"/>
    <w:uiPriority w:val="3"/>
    <w:rsid w:val="000C0D7F"/>
    <w:rPr>
      <w:rFonts w:eastAsia="メイリオ"/>
      <w:color w:val="FFFFFF"/>
      <w:sz w:val="52"/>
      <w:szCs w:val="32"/>
      <w:shd w:val="clear" w:color="auto" w:fill="BD2184"/>
      <w:lang w:eastAsia="en-US" w:bidi="fr-FR"/>
    </w:rPr>
  </w:style>
  <w:style w:type="paragraph" w:styleId="Normalcentr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="メイリオ"/>
      <w:b/>
      <w:iCs/>
      <w:color w:val="FFFFFF"/>
      <w:sz w:val="24"/>
    </w:rPr>
  </w:style>
  <w:style w:type="character" w:styleId="Textedelespacerserv">
    <w:name w:val="Placeholder Tex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itre5Car">
    <w:name w:val="Titre 5 Car"/>
    <w:link w:val="Titre5"/>
    <w:uiPriority w:val="9"/>
    <w:semiHidden/>
    <w:rPr>
      <w:rFonts w:ascii="Corbel" w:eastAsia="メイリオ" w:hAnsi="Corbel" w:cs="Times New Roman"/>
      <w:color w:val="4C264C"/>
    </w:rPr>
  </w:style>
  <w:style w:type="character" w:customStyle="1" w:styleId="Titre6Car">
    <w:name w:val="Titre 6 Car"/>
    <w:link w:val="Titre6"/>
    <w:uiPriority w:val="9"/>
    <w:semiHidden/>
    <w:rPr>
      <w:rFonts w:ascii="Corbel" w:eastAsia="メイリオ" w:hAnsi="Corbel" w:cs="Times New Roman"/>
      <w:color w:val="321932"/>
    </w:rPr>
  </w:style>
  <w:style w:type="character" w:customStyle="1" w:styleId="Titre7Car">
    <w:name w:val="Titre 7 Car"/>
    <w:link w:val="Titre7"/>
    <w:uiPriority w:val="9"/>
    <w:semiHidden/>
    <w:rPr>
      <w:rFonts w:ascii="Corbel" w:eastAsia="メイリオ" w:hAnsi="Corbel" w:cs="Times New Roman"/>
      <w:i/>
      <w:iCs/>
      <w:color w:val="321932"/>
    </w:rPr>
  </w:style>
  <w:style w:type="character" w:customStyle="1" w:styleId="Titre8Car">
    <w:name w:val="Titre 8 Car"/>
    <w:link w:val="Titre8"/>
    <w:uiPriority w:val="9"/>
    <w:semiHidden/>
    <w:rPr>
      <w:rFonts w:ascii="Corbel" w:eastAsia="メイリオ" w:hAnsi="Corbel" w:cs="Times New Roman"/>
      <w:color w:val="272727"/>
      <w:sz w:val="21"/>
      <w:szCs w:val="21"/>
    </w:rPr>
  </w:style>
  <w:style w:type="character" w:customStyle="1" w:styleId="Titre9Car">
    <w:name w:val="Titre 9 Car"/>
    <w:link w:val="Titre9"/>
    <w:uiPriority w:val="9"/>
    <w:semiHidden/>
    <w:rPr>
      <w:rFonts w:ascii="Corbel" w:eastAsia="メイリオ" w:hAnsi="Corbel" w:cs="Times New Roman"/>
      <w:i/>
      <w:iCs/>
      <w:color w:val="272727"/>
      <w:sz w:val="21"/>
      <w:szCs w:val="21"/>
    </w:rPr>
  </w:style>
  <w:style w:type="character" w:customStyle="1" w:styleId="Titre2Car">
    <w:name w:val="Titre 2 Car"/>
    <w:link w:val="Titre2"/>
    <w:uiPriority w:val="9"/>
    <w:rPr>
      <w:rFonts w:ascii="Corbel" w:eastAsia="メイリオ" w:hAnsi="Corbel" w:cs="Times New Roman"/>
      <w:color w:val="4C264C"/>
      <w:sz w:val="24"/>
      <w:szCs w:val="26"/>
    </w:rPr>
  </w:style>
  <w:style w:type="character" w:customStyle="1" w:styleId="Titre3Car">
    <w:name w:val="Titre 3 Car"/>
    <w:link w:val="Titre3"/>
    <w:uiPriority w:val="9"/>
    <w:semiHidden/>
    <w:rPr>
      <w:rFonts w:ascii="Corbel" w:eastAsia="メイリオ" w:hAnsi="Corbel" w:cs="Times New Roman"/>
      <w:color w:val="321932"/>
      <w:sz w:val="22"/>
      <w:szCs w:val="24"/>
    </w:rPr>
  </w:style>
  <w:style w:type="character" w:customStyle="1" w:styleId="Titre4Car">
    <w:name w:val="Titre 4 Car"/>
    <w:link w:val="Titre4"/>
    <w:uiPriority w:val="9"/>
    <w:semiHidden/>
    <w:rPr>
      <w:rFonts w:ascii="Corbel" w:eastAsia="メイリオ" w:hAnsi="Corbel" w:cs="Times New Roman"/>
      <w:i/>
      <w:iCs/>
      <w:color w:val="4C264C"/>
    </w:rPr>
  </w:style>
  <w:style w:type="character" w:styleId="Lienhypertexte">
    <w:name w:val="Hyperlink"/>
    <w:uiPriority w:val="99"/>
    <w:unhideWhenUsed/>
    <w:rsid w:val="00F23B37"/>
    <w:rPr>
      <w:color w:val="0563C1"/>
      <w:u w:val="single"/>
    </w:rPr>
  </w:style>
  <w:style w:type="paragraph" w:styleId="Sansinterligne">
    <w:name w:val="No Spacing"/>
    <w:uiPriority w:val="1"/>
    <w:qFormat/>
    <w:rsid w:val="00F23B37"/>
    <w:rPr>
      <w:rFonts w:ascii="Calibri" w:eastAsia="Calibri" w:hAnsi="Calibri"/>
      <w:sz w:val="24"/>
      <w:szCs w:val="24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2F6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1.jpg"/><Relationship Id="rId11" Type="http://schemas.openxmlformats.org/officeDocument/2006/relationships/hyperlink" Target="mailto:contact@vendome-associations.fr" TargetMode="External"/><Relationship Id="rId12" Type="http://schemas.openxmlformats.org/officeDocument/2006/relationships/hyperlink" Target="mailto:contact@vendome-associations.fr" TargetMode="External"/><Relationship Id="rId13" Type="http://schemas.openxmlformats.org/officeDocument/2006/relationships/hyperlink" Target="mailto:contact@vendome-associations.fr" TargetMode="External"/><Relationship Id="rId14" Type="http://schemas.openxmlformats.org/officeDocument/2006/relationships/hyperlink" Target="mailto:contact@vendome-associations.fr" TargetMode="External"/><Relationship Id="rId15" Type="http://schemas.openxmlformats.org/officeDocument/2006/relationships/hyperlink" Target="mailto:contact@vendome-associations.fr" TargetMode="External"/><Relationship Id="rId16" Type="http://schemas.openxmlformats.org/officeDocument/2006/relationships/image" Target="media/image2.jp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urore/Library/Containers/com.microsoft.Word/Data/Library/Caches/1036/TM10002089/Brochure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38</TotalTime>
  <Pages>9</Pages>
  <Words>831</Words>
  <Characters>4575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Links>
    <vt:vector size="18" baseType="variant">
      <vt:variant>
        <vt:i4>2293832</vt:i4>
      </vt:variant>
      <vt:variant>
        <vt:i4>6</vt:i4>
      </vt:variant>
      <vt:variant>
        <vt:i4>0</vt:i4>
      </vt:variant>
      <vt:variant>
        <vt:i4>5</vt:i4>
      </vt:variant>
      <vt:variant>
        <vt:lpwstr>mailto:contact@vendome-associations.fr</vt:lpwstr>
      </vt:variant>
      <vt:variant>
        <vt:lpwstr/>
      </vt:variant>
      <vt:variant>
        <vt:i4>2293832</vt:i4>
      </vt:variant>
      <vt:variant>
        <vt:i4>3</vt:i4>
      </vt:variant>
      <vt:variant>
        <vt:i4>0</vt:i4>
      </vt:variant>
      <vt:variant>
        <vt:i4>5</vt:i4>
      </vt:variant>
      <vt:variant>
        <vt:lpwstr>mailto:contact@vendome-associations.fr</vt:lpwstr>
      </vt:variant>
      <vt:variant>
        <vt:lpwstr/>
      </vt:variant>
      <vt:variant>
        <vt:i4>2293832</vt:i4>
      </vt:variant>
      <vt:variant>
        <vt:i4>0</vt:i4>
      </vt:variant>
      <vt:variant>
        <vt:i4>0</vt:i4>
      </vt:variant>
      <vt:variant>
        <vt:i4>5</vt:i4>
      </vt:variant>
      <vt:variant>
        <vt:lpwstr>mailto:contact@vendome-associations.fr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DEL VAL</dc:creator>
  <cp:keywords/>
  <dc:description/>
  <cp:lastModifiedBy>Agathe De Brito</cp:lastModifiedBy>
  <cp:revision>13</cp:revision>
  <dcterms:created xsi:type="dcterms:W3CDTF">2017-08-25T12:56:00Z</dcterms:created>
  <dcterms:modified xsi:type="dcterms:W3CDTF">2017-09-25T14:31:00Z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